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dehost"/>
        <w:tblW w:w="0" w:type="auto"/>
        <w:jc w:val="left"/>
        <w:tblInd w:w="-450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Tabla de diseño"/>
      </w:tblPr>
      <w:tblGrid>
        <w:gridCol w:w="5242"/>
        <w:gridCol w:w="5449"/>
        <w:gridCol w:w="4773"/>
      </w:tblGrid>
      <w:tr w:rsidR="0037743C" w:rsidRPr="002759FC" w14:paraId="333244F7" w14:textId="77777777" w:rsidTr="00DD333D">
        <w:trPr>
          <w:trHeight w:hRule="exact" w:val="10160"/>
          <w:tblHeader/>
          <w:jc w:val="left"/>
        </w:trPr>
        <w:tc>
          <w:tcPr>
            <w:tcW w:w="5242" w:type="dxa"/>
            <w:tcMar>
              <w:right w:w="432" w:type="dxa"/>
            </w:tcMar>
          </w:tcPr>
          <w:p w14:paraId="79E27DE4" w14:textId="698AC059" w:rsidR="007D02F2" w:rsidRPr="00B35260" w:rsidRDefault="007D02F2" w:rsidP="00DD333D">
            <w:pPr>
              <w:spacing w:after="0"/>
              <w:jc w:val="both"/>
              <w:rPr>
                <w:rFonts w:ascii="Comic Sans MS" w:hAnsi="Comic Sans MS" w:cs="Times New Roman"/>
                <w:color w:val="0070C0"/>
                <w:sz w:val="32"/>
                <w:szCs w:val="32"/>
              </w:rPr>
            </w:pPr>
            <w:r w:rsidRPr="00B35260">
              <w:rPr>
                <w:color w:val="0070C0"/>
                <w:sz w:val="36"/>
              </w:rPr>
              <w:t xml:space="preserve"> </w:t>
            </w:r>
            <w:r w:rsidR="00DD333D" w:rsidRPr="00B35260">
              <w:rPr>
                <w:color w:val="0070C0"/>
                <w:sz w:val="36"/>
              </w:rPr>
              <w:t xml:space="preserve">   </w:t>
            </w:r>
            <w:r w:rsidR="00204B3B" w:rsidRPr="00B35260">
              <w:rPr>
                <w:rFonts w:ascii="Comic Sans MS" w:hAnsi="Comic Sans MS" w:cs="Times New Roman"/>
                <w:b/>
                <w:color w:val="0070C0"/>
                <w:sz w:val="32"/>
                <w:szCs w:val="32"/>
              </w:rPr>
              <w:t xml:space="preserve">Commonwealth </w:t>
            </w:r>
            <w:r w:rsidRPr="00B35260">
              <w:rPr>
                <w:rFonts w:ascii="Comic Sans MS" w:hAnsi="Comic Sans MS" w:cs="Times New Roman"/>
                <w:b/>
                <w:color w:val="0070C0"/>
                <w:sz w:val="32"/>
                <w:szCs w:val="32"/>
              </w:rPr>
              <w:t xml:space="preserve">Newsletter </w:t>
            </w:r>
            <w:r w:rsidRPr="00B35260">
              <w:rPr>
                <w:rFonts w:ascii="Comic Sans MS" w:hAnsi="Comic Sans MS" w:cs="Times New Roman"/>
                <w:color w:val="0070C0"/>
                <w:sz w:val="32"/>
                <w:szCs w:val="32"/>
              </w:rPr>
              <w:t xml:space="preserve"> </w:t>
            </w:r>
          </w:p>
          <w:p w14:paraId="2A8722BC" w14:textId="6E251EFA" w:rsidR="00F6617A" w:rsidRPr="007D02F2" w:rsidRDefault="008C3A51" w:rsidP="00F6617A">
            <w:pPr>
              <w:spacing w:after="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           </w:t>
            </w:r>
            <w:r w:rsidR="007D02F2" w:rsidRPr="007D02F2">
              <w:rPr>
                <w:rFonts w:ascii="Comic Sans MS" w:hAnsi="Comic Sans MS" w:cs="Times New Roman"/>
              </w:rPr>
              <w:t xml:space="preserve"> </w:t>
            </w:r>
            <w:r w:rsidR="00B35260">
              <w:rPr>
                <w:noProof/>
                <w:lang w:val="en-US" w:eastAsia="en-US"/>
              </w:rPr>
              <w:drawing>
                <wp:inline distT="0" distB="0" distL="0" distR="0" wp14:anchorId="21225395" wp14:editId="374E7DA3">
                  <wp:extent cx="2051050" cy="1230630"/>
                  <wp:effectExtent l="0" t="0" r="6350" b="7620"/>
                  <wp:docPr id="7" name="Picture 7" descr="January Clip Art #2971988 |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anuary Clip Art #2971988 |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15" cy="123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0732C" w14:textId="49CFB645" w:rsidR="00357ADE" w:rsidRDefault="00357ADE" w:rsidP="00357ADE">
            <w:pPr>
              <w:spacing w:after="0"/>
            </w:pPr>
          </w:p>
          <w:p w14:paraId="4444C34D" w14:textId="5E07039B" w:rsidR="00357ADE" w:rsidRPr="00B35260" w:rsidRDefault="00B35260" w:rsidP="006A1F58">
            <w:pPr>
              <w:tabs>
                <w:tab w:val="left" w:pos="1710"/>
              </w:tabs>
              <w:jc w:val="center"/>
              <w:rPr>
                <w:rFonts w:ascii="Comic Sans MS" w:hAnsi="Comic Sans MS"/>
                <w:b/>
                <w:color w:val="0070C0"/>
              </w:rPr>
            </w:pPr>
            <w:r>
              <w:rPr>
                <w:rFonts w:ascii="Comic Sans MS" w:hAnsi="Comic Sans MS"/>
                <w:b/>
                <w:color w:val="0070C0"/>
                <w:sz w:val="44"/>
              </w:rPr>
              <w:t>January 2026</w:t>
            </w:r>
          </w:p>
          <w:p w14:paraId="12842270" w14:textId="7AED6543" w:rsidR="006A1F58" w:rsidRPr="00357ADE" w:rsidRDefault="00357ADE" w:rsidP="00204B3B">
            <w:pPr>
              <w:jc w:val="center"/>
              <w:rPr>
                <w:rFonts w:ascii="Script MT Bold" w:hAnsi="Script MT Bold"/>
              </w:rPr>
            </w:pPr>
            <w:r w:rsidRPr="00357ADE">
              <w:rPr>
                <w:rFonts w:ascii="Script MT Bold" w:hAnsi="Script MT Bold"/>
                <w:noProof/>
                <w:lang w:val="en-US" w:eastAsia="en-US"/>
              </w:rPr>
              <w:drawing>
                <wp:inline distT="0" distB="0" distL="0" distR="0" wp14:anchorId="5FBE4136" wp14:editId="00B83588">
                  <wp:extent cx="2709333" cy="2438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154" cy="244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CEDD0" w14:textId="77777777" w:rsidR="00357ADE" w:rsidRPr="00B35260" w:rsidRDefault="00357ADE" w:rsidP="00357ADE">
            <w:pPr>
              <w:jc w:val="center"/>
              <w:rPr>
                <w:color w:val="0070C0"/>
                <w:lang w:val="en-US"/>
              </w:rPr>
            </w:pPr>
            <w:r w:rsidRPr="00B35260">
              <w:rPr>
                <w:rFonts w:ascii="Script MT Bold" w:hAnsi="Script MT Bold"/>
                <w:color w:val="0070C0"/>
                <w:lang w:val="en-US"/>
              </w:rPr>
              <w:t>Commonwealth United Methodist Church</w:t>
            </w:r>
            <w:r w:rsidRPr="00B35260">
              <w:rPr>
                <w:color w:val="0070C0"/>
                <w:lang w:val="en-US"/>
              </w:rPr>
              <w:t xml:space="preserve"> </w:t>
            </w:r>
          </w:p>
          <w:p w14:paraId="1901629A" w14:textId="77777777" w:rsidR="00357ADE" w:rsidRPr="006A3C2E" w:rsidRDefault="00357ADE" w:rsidP="00357ADE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6A3C2E">
              <w:rPr>
                <w:sz w:val="20"/>
                <w:szCs w:val="20"/>
                <w:lang w:val="en-US"/>
              </w:rPr>
              <w:t xml:space="preserve">2434 Commonwealth Ave. Charlotte, NC 28205 704-376-4924 </w:t>
            </w:r>
          </w:p>
          <w:p w14:paraId="63F69A74" w14:textId="255DC2A8" w:rsidR="00357ADE" w:rsidRPr="00AD5B7F" w:rsidRDefault="000C1B00" w:rsidP="00357ADE">
            <w:pPr>
              <w:spacing w:after="0" w:line="240" w:lineRule="auto"/>
              <w:jc w:val="center"/>
              <w:rPr>
                <w:sz w:val="20"/>
                <w:szCs w:val="20"/>
                <w:lang w:val="es-419"/>
              </w:rPr>
            </w:pPr>
            <w:hyperlink r:id="rId15" w:history="1">
              <w:r w:rsidR="00357ADE" w:rsidRPr="00AD5B7F">
                <w:rPr>
                  <w:rStyle w:val="Hyperlink"/>
                  <w:sz w:val="20"/>
                  <w:szCs w:val="20"/>
                  <w:lang w:val="es-419"/>
                </w:rPr>
                <w:t>www.commonwealthumc.org</w:t>
              </w:r>
            </w:hyperlink>
          </w:p>
          <w:p w14:paraId="77EA25DF" w14:textId="7F5F2758" w:rsidR="006A3C2E" w:rsidRPr="006A3C2E" w:rsidRDefault="00357ADE" w:rsidP="00204B3B">
            <w:pPr>
              <w:spacing w:after="0" w:line="240" w:lineRule="auto"/>
              <w:jc w:val="center"/>
              <w:rPr>
                <w:sz w:val="20"/>
                <w:szCs w:val="20"/>
                <w:lang w:val="es-419"/>
              </w:rPr>
            </w:pPr>
            <w:r w:rsidRPr="00AD5B7F">
              <w:rPr>
                <w:sz w:val="20"/>
                <w:szCs w:val="20"/>
                <w:lang w:val="es-419"/>
              </w:rPr>
              <w:t xml:space="preserve"> </w:t>
            </w:r>
            <w:r w:rsidRPr="006A3C2E">
              <w:rPr>
                <w:sz w:val="20"/>
                <w:szCs w:val="20"/>
                <w:lang w:val="es-419"/>
              </w:rPr>
              <w:t xml:space="preserve">Rev. Pilar Pérez - 704-995-1471 </w:t>
            </w:r>
            <w:hyperlink r:id="rId16" w:history="1">
              <w:r w:rsidRPr="006A3C2E">
                <w:rPr>
                  <w:rStyle w:val="Hyperlink"/>
                  <w:sz w:val="20"/>
                  <w:szCs w:val="20"/>
                  <w:lang w:val="es-419"/>
                </w:rPr>
                <w:t>localpumc@gmail.com</w:t>
              </w:r>
            </w:hyperlink>
            <w:r w:rsidRPr="006A3C2E">
              <w:rPr>
                <w:sz w:val="20"/>
                <w:szCs w:val="20"/>
                <w:lang w:val="es-419"/>
              </w:rPr>
              <w:t xml:space="preserve"> </w:t>
            </w:r>
          </w:p>
          <w:p w14:paraId="25554784" w14:textId="77777777" w:rsidR="00DD333D" w:rsidRDefault="006A3C2E" w:rsidP="006A3C2E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0C1092E" wp14:editId="3B69A55C">
                  <wp:extent cx="234950" cy="234950"/>
                  <wp:effectExtent l="0" t="0" r="0" b="0"/>
                  <wp:docPr id="10" name="Picture 10" descr="C:\Users\pperez\AppData\Local\Microsoft\Windows\INetCache\Content.MSO\D919646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perez\AppData\Local\Microsoft\Windows\INetCache\Content.MSO\D919646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ADE" w:rsidRPr="006A3C2E">
              <w:rPr>
                <w:sz w:val="20"/>
                <w:szCs w:val="20"/>
                <w:lang w:val="en-US"/>
              </w:rPr>
              <w:t xml:space="preserve">Follow us on Facebook! </w:t>
            </w:r>
          </w:p>
          <w:p w14:paraId="0CB9CB79" w14:textId="4EBF8B71" w:rsidR="00F6617A" w:rsidRDefault="00357ADE" w:rsidP="006A3C2E">
            <w:pPr>
              <w:spacing w:after="0" w:line="240" w:lineRule="auto"/>
              <w:jc w:val="center"/>
              <w:rPr>
                <w:sz w:val="18"/>
                <w:szCs w:val="20"/>
                <w:lang w:val="en-US"/>
              </w:rPr>
            </w:pPr>
            <w:r w:rsidRPr="00DD333D">
              <w:rPr>
                <w:sz w:val="18"/>
                <w:szCs w:val="20"/>
                <w:lang w:val="en-US"/>
              </w:rPr>
              <w:t>@</w:t>
            </w:r>
            <w:proofErr w:type="spellStart"/>
            <w:r w:rsidRPr="00DD333D">
              <w:rPr>
                <w:sz w:val="18"/>
                <w:szCs w:val="20"/>
                <w:lang w:val="en-US"/>
              </w:rPr>
              <w:t>CommonwealthUMC</w:t>
            </w:r>
            <w:proofErr w:type="spellEnd"/>
          </w:p>
          <w:p w14:paraId="4BF920AA" w14:textId="25CEE1D1" w:rsidR="00DD333D" w:rsidRPr="00357ADE" w:rsidRDefault="00DD333D" w:rsidP="006A3C2E">
            <w:pPr>
              <w:spacing w:after="0" w:line="240" w:lineRule="auto"/>
              <w:jc w:val="center"/>
              <w:rPr>
                <w:rFonts w:ascii="Script MT Bold" w:hAnsi="Script MT Bold"/>
                <w:lang w:val="en-US"/>
              </w:rPr>
            </w:pPr>
          </w:p>
        </w:tc>
        <w:tc>
          <w:tcPr>
            <w:tcW w:w="5449" w:type="dxa"/>
            <w:tcMar>
              <w:left w:w="432" w:type="dxa"/>
              <w:right w:w="432" w:type="dxa"/>
            </w:tcMar>
          </w:tcPr>
          <w:p w14:paraId="23C6A2CD" w14:textId="2A596AC0" w:rsidR="006A1F58" w:rsidRPr="00B35260" w:rsidRDefault="00241A00" w:rsidP="00DD333D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  <w:lang w:val="en-US"/>
              </w:rPr>
            </w:pPr>
            <w:r w:rsidRPr="00B35260">
              <w:rPr>
                <w:rFonts w:ascii="Arial Narrow" w:hAnsi="Arial Narrow"/>
                <w:b/>
                <w:color w:val="0070C0"/>
                <w:sz w:val="28"/>
                <w:szCs w:val="28"/>
                <w:lang w:val="en-US"/>
              </w:rPr>
              <w:t>From the Pastor’s Desk</w:t>
            </w:r>
          </w:p>
          <w:p w14:paraId="6FCA0B04" w14:textId="400BCF48" w:rsidR="00B35260" w:rsidRPr="00B35260" w:rsidRDefault="00204B3B" w:rsidP="00B35260">
            <w:pPr>
              <w:pStyle w:val="NormalWeb"/>
              <w:spacing w:line="240" w:lineRule="auto"/>
              <w:rPr>
                <w:rFonts w:ascii="Gadugi" w:eastAsia="Times New Roman" w:hAnsi="Gadugi"/>
                <w:color w:val="auto"/>
                <w:kern w:val="0"/>
                <w:sz w:val="28"/>
                <w:szCs w:val="21"/>
                <w:lang w:val="en-US" w:eastAsia="en-US"/>
                <w14:ligatures w14:val="none"/>
              </w:rPr>
            </w:pPr>
            <w:r w:rsidRPr="00204B3B">
              <w:rPr>
                <w:rFonts w:ascii="Arial Narrow" w:hAnsi="Arial Narrow"/>
                <w:noProof/>
                <w:sz w:val="20"/>
                <w:szCs w:val="28"/>
                <w:lang w:val="en-US" w:eastAsia="en-US"/>
              </w:rPr>
              <w:drawing>
                <wp:inline distT="0" distB="0" distL="0" distR="0" wp14:anchorId="3109E267" wp14:editId="37F6D7EE">
                  <wp:extent cx="279400" cy="501941"/>
                  <wp:effectExtent l="0" t="0" r="6350" b="0"/>
                  <wp:docPr id="11" name="Picture 11" descr="File:Logo of the United Methodist Church.sv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:Logo of the United Methodist Church.sv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40" cy="53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5260">
              <w:rPr>
                <w:rFonts w:ascii="Gadugi" w:eastAsia="Times New Roman" w:hAnsi="Gadugi"/>
                <w:color w:val="auto"/>
                <w:kern w:val="0"/>
                <w:szCs w:val="21"/>
                <w:lang w:val="en-US" w:eastAsia="en-US"/>
                <w14:ligatures w14:val="none"/>
              </w:rPr>
              <w:t xml:space="preserve">       </w:t>
            </w:r>
            <w:r w:rsidR="00B35260" w:rsidRPr="00B35260">
              <w:rPr>
                <w:rFonts w:ascii="Gadugi" w:eastAsia="Times New Roman" w:hAnsi="Gadugi"/>
                <w:b/>
                <w:color w:val="auto"/>
                <w:kern w:val="0"/>
                <w:sz w:val="28"/>
                <w:szCs w:val="21"/>
                <w:lang w:val="en-US" w:eastAsia="en-US"/>
                <w14:ligatures w14:val="none"/>
              </w:rPr>
              <w:t>Stepping Forward in Faith</w:t>
            </w:r>
          </w:p>
          <w:p w14:paraId="164990E8" w14:textId="68EE1E9B" w:rsidR="00B35260" w:rsidRPr="00B35260" w:rsidRDefault="00B35260" w:rsidP="00B35260">
            <w:pPr>
              <w:pStyle w:val="NormalWeb"/>
              <w:spacing w:line="240" w:lineRule="auto"/>
              <w:rPr>
                <w:rFonts w:ascii="Gadugi" w:eastAsia="Times New Roman" w:hAnsi="Gadugi"/>
                <w:color w:val="auto"/>
                <w:kern w:val="0"/>
                <w:sz w:val="28"/>
                <w:szCs w:val="21"/>
                <w:lang w:val="en-US" w:eastAsia="en-US"/>
                <w14:ligatures w14:val="none"/>
              </w:rPr>
            </w:pPr>
            <w:r w:rsidRPr="00B35260">
              <w:rPr>
                <w:rFonts w:ascii="Gadugi" w:eastAsia="Times New Roman" w:hAnsi="Gadugi"/>
                <w:color w:val="auto"/>
                <w:kern w:val="0"/>
                <w:sz w:val="28"/>
                <w:szCs w:val="21"/>
                <w:lang w:val="en-US" w:eastAsia="en-US"/>
                <w14:ligatures w14:val="none"/>
              </w:rPr>
              <w:t>As we begin January 2026, we step into a new year with gratitude for where God has brought us and hope for where God is leading us. A new year is an invitation to renew our faith, deepen our trust, and walk forward together.</w:t>
            </w:r>
          </w:p>
          <w:p w14:paraId="456397D0" w14:textId="651BA023" w:rsidR="00B35260" w:rsidRPr="00B35260" w:rsidRDefault="00B35260" w:rsidP="00B35260">
            <w:pPr>
              <w:pStyle w:val="NormalWeb"/>
              <w:spacing w:line="240" w:lineRule="auto"/>
              <w:rPr>
                <w:rFonts w:ascii="Gadugi" w:eastAsia="Times New Roman" w:hAnsi="Gadugi"/>
                <w:color w:val="auto"/>
                <w:kern w:val="0"/>
                <w:sz w:val="28"/>
                <w:szCs w:val="21"/>
                <w:lang w:val="en-US" w:eastAsia="en-US"/>
                <w14:ligatures w14:val="none"/>
              </w:rPr>
            </w:pPr>
            <w:r w:rsidRPr="00B35260">
              <w:rPr>
                <w:rFonts w:ascii="Gadugi" w:eastAsia="Times New Roman" w:hAnsi="Gadugi"/>
                <w:color w:val="auto"/>
                <w:kern w:val="0"/>
                <w:sz w:val="28"/>
                <w:szCs w:val="21"/>
                <w:lang w:val="en-US" w:eastAsia="en-US"/>
                <w14:ligatures w14:val="none"/>
              </w:rPr>
              <w:t>Scripture reminds us, “See, I am doing a new thing” (Isaiah 43:19). While challenges remain, God is at work among us, calling us to faithfulness in prayer, worship, and love for our neighbors.</w:t>
            </w:r>
          </w:p>
          <w:p w14:paraId="4046145C" w14:textId="77777777" w:rsidR="00B35260" w:rsidRPr="00B35260" w:rsidRDefault="00B35260" w:rsidP="00B35260">
            <w:pPr>
              <w:spacing w:after="0" w:line="240" w:lineRule="auto"/>
              <w:rPr>
                <w:rFonts w:ascii="Gadugi" w:eastAsia="Times New Roman" w:hAnsi="Gadugi"/>
                <w:color w:val="auto"/>
                <w:kern w:val="0"/>
                <w:sz w:val="28"/>
                <w:szCs w:val="21"/>
                <w:lang w:val="en-US" w:eastAsia="en-US"/>
                <w14:ligatures w14:val="none"/>
              </w:rPr>
            </w:pPr>
            <w:r w:rsidRPr="00B35260">
              <w:rPr>
                <w:rFonts w:ascii="Gadugi" w:eastAsia="Times New Roman" w:hAnsi="Gadugi"/>
                <w:color w:val="auto"/>
                <w:kern w:val="0"/>
                <w:sz w:val="28"/>
                <w:szCs w:val="21"/>
                <w:lang w:val="en-US" w:eastAsia="en-US"/>
                <w14:ligatures w14:val="none"/>
              </w:rPr>
              <w:t>We move into this year not knowing everything that lies ahead, but trusting the One who holds our future. May 2026 be a year of renewed faith, shared hope, and faithful living as we continue to serve God together.</w:t>
            </w:r>
          </w:p>
          <w:p w14:paraId="0597DFD9" w14:textId="77777777" w:rsidR="00B35260" w:rsidRPr="00B35260" w:rsidRDefault="00B35260" w:rsidP="00B35260">
            <w:pPr>
              <w:spacing w:after="0" w:line="240" w:lineRule="auto"/>
              <w:rPr>
                <w:rFonts w:ascii="Gadugi" w:eastAsia="Times New Roman" w:hAnsi="Gadugi"/>
                <w:color w:val="auto"/>
                <w:kern w:val="0"/>
                <w:sz w:val="28"/>
                <w:szCs w:val="21"/>
                <w:lang w:val="en-US" w:eastAsia="en-US"/>
                <w14:ligatures w14:val="none"/>
              </w:rPr>
            </w:pPr>
          </w:p>
          <w:p w14:paraId="50E98C35" w14:textId="5B87D8E0" w:rsidR="00DD333D" w:rsidRPr="00B35260" w:rsidRDefault="00DD333D" w:rsidP="00B35260">
            <w:pPr>
              <w:spacing w:after="0" w:line="240" w:lineRule="auto"/>
              <w:rPr>
                <w:rFonts w:ascii="Gadugi" w:eastAsia="Times New Roman" w:hAnsi="Gadugi" w:cs="Times New Roman"/>
                <w:color w:val="auto"/>
                <w:kern w:val="0"/>
                <w:sz w:val="28"/>
                <w:szCs w:val="21"/>
                <w:lang w:val="en-US" w:eastAsia="en-US"/>
                <w14:ligatures w14:val="none"/>
              </w:rPr>
            </w:pPr>
            <w:r w:rsidRPr="00B35260">
              <w:rPr>
                <w:rFonts w:ascii="Gadugi" w:eastAsia="Times New Roman" w:hAnsi="Gadugi" w:cs="Times New Roman"/>
                <w:color w:val="auto"/>
                <w:kern w:val="0"/>
                <w:sz w:val="28"/>
                <w:szCs w:val="21"/>
                <w:lang w:val="en-US" w:eastAsia="en-US"/>
                <w14:ligatures w14:val="none"/>
              </w:rPr>
              <w:t>Rev. Pilar Pérez</w:t>
            </w:r>
          </w:p>
          <w:p w14:paraId="52D7000C" w14:textId="4C0E7D40" w:rsidR="0037743C" w:rsidRPr="006A3C2E" w:rsidRDefault="0037743C" w:rsidP="00DD333D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</w:tc>
        <w:tc>
          <w:tcPr>
            <w:tcW w:w="4773" w:type="dxa"/>
            <w:shd w:val="clear" w:color="auto" w:fill="auto"/>
            <w:tcMar>
              <w:left w:w="432" w:type="dxa"/>
            </w:tcMar>
          </w:tcPr>
          <w:p w14:paraId="2A868FD7" w14:textId="1884CFF4" w:rsidR="005320FE" w:rsidRPr="00AD5B7F" w:rsidRDefault="00601207" w:rsidP="00F6617A">
            <w:pPr>
              <w:spacing w:after="0" w:line="240" w:lineRule="auto"/>
              <w:rPr>
                <w:noProof/>
                <w:color w:val="2B7471" w:themeColor="accent1" w:themeShade="80"/>
                <w:sz w:val="18"/>
                <w:szCs w:val="18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2816" behindDoc="0" locked="0" layoutInCell="1" allowOverlap="1" wp14:anchorId="28455231" wp14:editId="26AFFB76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0</wp:posOffset>
                  </wp:positionV>
                  <wp:extent cx="2019300" cy="1009650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396" y="21192"/>
                      <wp:lineTo x="21396" y="0"/>
                      <wp:lineTo x="0" y="0"/>
                    </wp:wrapPolygon>
                  </wp:wrapThrough>
                  <wp:docPr id="26" name="Picture 26" descr="Pastoral Meanderings: The problem of prayer lists. .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storal Meanderings: The problem of prayer lists. .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124E25" w14:textId="09D9749B" w:rsidR="005320FE" w:rsidRPr="00AD5B7F" w:rsidRDefault="005320FE" w:rsidP="00F6617A">
            <w:pPr>
              <w:spacing w:after="0" w:line="240" w:lineRule="auto"/>
              <w:rPr>
                <w:noProof/>
                <w:color w:val="2B7471" w:themeColor="accent1" w:themeShade="80"/>
                <w:sz w:val="18"/>
                <w:szCs w:val="18"/>
                <w:lang w:val="en-US"/>
              </w:rPr>
            </w:pPr>
          </w:p>
          <w:p w14:paraId="44A3D5F3" w14:textId="7FFFEF1B" w:rsidR="006A1F58" w:rsidRPr="00AD5B7F" w:rsidRDefault="006A1F58" w:rsidP="00204B3B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AD5B7F">
              <w:rPr>
                <w:b/>
                <w:bCs/>
                <w:lang w:val="en-US"/>
              </w:rPr>
              <w:t xml:space="preserve">         </w:t>
            </w:r>
          </w:p>
          <w:p w14:paraId="2625150E" w14:textId="77777777" w:rsidR="00204B3B" w:rsidRPr="00AD5B7F" w:rsidRDefault="00204B3B" w:rsidP="00204B3B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  <w:p w14:paraId="649BCA9B" w14:textId="77777777" w:rsidR="00601207" w:rsidRDefault="00601207" w:rsidP="006A1F58">
            <w:pPr>
              <w:spacing w:after="0" w:line="240" w:lineRule="auto"/>
              <w:jc w:val="center"/>
              <w:rPr>
                <w:rFonts w:ascii="Gadugi" w:hAnsi="Gadugi"/>
                <w:b/>
                <w:color w:val="00B050"/>
                <w:sz w:val="26"/>
                <w:szCs w:val="26"/>
                <w:lang w:val="en-US"/>
              </w:rPr>
            </w:pPr>
          </w:p>
          <w:p w14:paraId="0CB2E94C" w14:textId="77777777" w:rsidR="00601207" w:rsidRDefault="00601207" w:rsidP="006A1F58">
            <w:pPr>
              <w:spacing w:after="0" w:line="240" w:lineRule="auto"/>
              <w:jc w:val="center"/>
              <w:rPr>
                <w:rFonts w:ascii="Gadugi" w:hAnsi="Gadugi"/>
                <w:b/>
                <w:color w:val="00B050"/>
                <w:sz w:val="26"/>
                <w:szCs w:val="26"/>
                <w:lang w:val="en-US"/>
              </w:rPr>
            </w:pPr>
          </w:p>
          <w:p w14:paraId="23727EE9" w14:textId="77777777" w:rsidR="00601207" w:rsidRDefault="00601207" w:rsidP="006A1F58">
            <w:pPr>
              <w:spacing w:after="0" w:line="240" w:lineRule="auto"/>
              <w:jc w:val="center"/>
              <w:rPr>
                <w:rFonts w:ascii="Gadugi" w:hAnsi="Gadugi"/>
                <w:b/>
                <w:color w:val="00B050"/>
                <w:sz w:val="26"/>
                <w:szCs w:val="26"/>
                <w:lang w:val="en-US"/>
              </w:rPr>
            </w:pPr>
          </w:p>
          <w:p w14:paraId="2AA6355B" w14:textId="6ABE593E" w:rsidR="006A1F58" w:rsidRPr="00204B3B" w:rsidRDefault="006A1F58" w:rsidP="006A1F58">
            <w:pPr>
              <w:spacing w:after="0" w:line="240" w:lineRule="auto"/>
              <w:jc w:val="center"/>
              <w:rPr>
                <w:rFonts w:ascii="Gadugi" w:hAnsi="Gadugi"/>
                <w:sz w:val="24"/>
                <w:szCs w:val="24"/>
                <w:lang w:val="en-US"/>
              </w:rPr>
            </w:pPr>
            <w:r w:rsidRPr="00204B3B">
              <w:rPr>
                <w:rFonts w:ascii="Gadugi" w:hAnsi="Gadugi"/>
                <w:sz w:val="24"/>
                <w:szCs w:val="24"/>
                <w:lang w:val="en-US"/>
              </w:rPr>
              <w:t xml:space="preserve">Reina Salinas, Carol </w:t>
            </w:r>
            <w:proofErr w:type="spellStart"/>
            <w:r w:rsidRPr="00204B3B">
              <w:rPr>
                <w:rFonts w:ascii="Gadugi" w:hAnsi="Gadugi"/>
                <w:sz w:val="24"/>
                <w:szCs w:val="24"/>
                <w:lang w:val="en-US"/>
              </w:rPr>
              <w:t>Lowder</w:t>
            </w:r>
            <w:proofErr w:type="spellEnd"/>
            <w:r w:rsidRPr="00204B3B">
              <w:rPr>
                <w:rFonts w:ascii="Gadugi" w:hAnsi="Gadugi"/>
                <w:sz w:val="24"/>
                <w:szCs w:val="24"/>
                <w:lang w:val="en-US"/>
              </w:rPr>
              <w:t>, Bob and</w:t>
            </w:r>
            <w:r w:rsidR="00B35260">
              <w:rPr>
                <w:rFonts w:ascii="Gadugi" w:hAnsi="Gadugi"/>
                <w:sz w:val="24"/>
                <w:szCs w:val="24"/>
                <w:lang w:val="en-US"/>
              </w:rPr>
              <w:t xml:space="preserve"> Jackie Samuels</w:t>
            </w:r>
            <w:r w:rsidRPr="00204B3B">
              <w:rPr>
                <w:rFonts w:ascii="Gadugi" w:hAnsi="Gadugi"/>
                <w:sz w:val="24"/>
                <w:szCs w:val="24"/>
                <w:lang w:val="en-US"/>
              </w:rPr>
              <w:t>, Nadine Starnes, Greg (fr</w:t>
            </w:r>
            <w:r w:rsidR="00204B3B" w:rsidRPr="00204B3B">
              <w:rPr>
                <w:rFonts w:ascii="Gadugi" w:hAnsi="Gadugi"/>
                <w:sz w:val="24"/>
                <w:szCs w:val="24"/>
                <w:lang w:val="en-US"/>
              </w:rPr>
              <w:t>iend of AA</w:t>
            </w:r>
            <w:r w:rsidR="00C73F86">
              <w:rPr>
                <w:rFonts w:ascii="Gadugi" w:hAnsi="Gadugi"/>
                <w:sz w:val="24"/>
                <w:szCs w:val="24"/>
                <w:lang w:val="en-US"/>
              </w:rPr>
              <w:t>)</w:t>
            </w:r>
          </w:p>
          <w:p w14:paraId="188887A4" w14:textId="4DAF9812" w:rsidR="006A1F58" w:rsidRPr="00204B3B" w:rsidRDefault="006A1F58" w:rsidP="006A1F58">
            <w:pPr>
              <w:spacing w:after="0" w:line="240" w:lineRule="auto"/>
              <w:jc w:val="center"/>
              <w:rPr>
                <w:rFonts w:ascii="Gadugi" w:hAnsi="Gadugi"/>
                <w:sz w:val="24"/>
                <w:szCs w:val="24"/>
                <w:lang w:val="en-US"/>
              </w:rPr>
            </w:pPr>
            <w:r w:rsidRPr="00204B3B">
              <w:rPr>
                <w:rFonts w:ascii="Gadugi" w:hAnsi="Gadugi"/>
                <w:sz w:val="24"/>
                <w:szCs w:val="24"/>
                <w:lang w:val="en-US"/>
              </w:rPr>
              <w:t xml:space="preserve"> If you know someone that needs to </w:t>
            </w:r>
            <w:proofErr w:type="gramStart"/>
            <w:r w:rsidRPr="00204B3B">
              <w:rPr>
                <w:rFonts w:ascii="Gadugi" w:hAnsi="Gadugi"/>
                <w:sz w:val="24"/>
                <w:szCs w:val="24"/>
                <w:lang w:val="en-US"/>
              </w:rPr>
              <w:t>be added</w:t>
            </w:r>
            <w:proofErr w:type="gramEnd"/>
            <w:r w:rsidRPr="00204B3B">
              <w:rPr>
                <w:rFonts w:ascii="Gadugi" w:hAnsi="Gadugi"/>
                <w:sz w:val="24"/>
                <w:szCs w:val="24"/>
                <w:lang w:val="en-US"/>
              </w:rPr>
              <w:t xml:space="preserve"> or removed, please let the church office know.</w:t>
            </w:r>
          </w:p>
          <w:p w14:paraId="06D8483E" w14:textId="10565D98" w:rsidR="006A1F58" w:rsidRDefault="006A1F58" w:rsidP="006A1F58">
            <w:pPr>
              <w:rPr>
                <w:rFonts w:ascii="Gadugi" w:hAnsi="Gadugi"/>
                <w:lang w:val="en-US"/>
              </w:rPr>
            </w:pPr>
          </w:p>
          <w:p w14:paraId="00CFC64D" w14:textId="015D1369" w:rsidR="00601207" w:rsidRPr="00601207" w:rsidRDefault="006A1F58" w:rsidP="00601207">
            <w:pPr>
              <w:jc w:val="center"/>
              <w:rPr>
                <w:rFonts w:ascii="Gadugi" w:hAnsi="Gadugi"/>
                <w:lang w:val="en-US"/>
              </w:rPr>
            </w:pPr>
            <w:r>
              <w:rPr>
                <w:rFonts w:ascii="Gadugi" w:hAnsi="Gadugi"/>
                <w:lang w:val="en-US"/>
              </w:rPr>
              <w:t xml:space="preserve">    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B142645" wp14:editId="18F7D913">
                  <wp:extent cx="1106959" cy="819150"/>
                  <wp:effectExtent l="0" t="0" r="0" b="0"/>
                  <wp:docPr id="12" name="Picture 12" descr="Christ Church Newsletter Dead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rist Church Newsletter Dead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52" cy="86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71423" w14:textId="77777777" w:rsidR="00601207" w:rsidRDefault="00601207" w:rsidP="006A1F58">
            <w:pPr>
              <w:spacing w:after="0" w:line="240" w:lineRule="auto"/>
              <w:jc w:val="center"/>
              <w:rPr>
                <w:rFonts w:ascii="Gadugi" w:hAnsi="Gadugi"/>
                <w:b/>
                <w:sz w:val="20"/>
                <w:lang w:val="en-US"/>
              </w:rPr>
            </w:pPr>
          </w:p>
          <w:p w14:paraId="682FBB31" w14:textId="3DF73989" w:rsidR="006A1F58" w:rsidRPr="00164646" w:rsidRDefault="006A1F58" w:rsidP="006A1F58">
            <w:pPr>
              <w:spacing w:after="0" w:line="240" w:lineRule="auto"/>
              <w:jc w:val="center"/>
              <w:rPr>
                <w:rFonts w:ascii="Gadugi" w:hAnsi="Gadugi"/>
                <w:b/>
                <w:sz w:val="20"/>
                <w:lang w:val="en-US"/>
              </w:rPr>
            </w:pPr>
            <w:r w:rsidRPr="00164646">
              <w:rPr>
                <w:rFonts w:ascii="Gadugi" w:hAnsi="Gadugi"/>
                <w:b/>
                <w:sz w:val="20"/>
                <w:lang w:val="en-US"/>
              </w:rPr>
              <w:t>15th Newsletter Deadline</w:t>
            </w:r>
          </w:p>
          <w:p w14:paraId="0191B683" w14:textId="38E9C091" w:rsidR="006A1F58" w:rsidRPr="00164646" w:rsidRDefault="006A1F58" w:rsidP="00204B3B">
            <w:pPr>
              <w:spacing w:after="0" w:line="240" w:lineRule="auto"/>
              <w:jc w:val="center"/>
              <w:rPr>
                <w:rFonts w:ascii="Gadugi" w:hAnsi="Gadugi"/>
                <w:sz w:val="20"/>
                <w:lang w:val="en-US"/>
              </w:rPr>
            </w:pPr>
            <w:r w:rsidRPr="00164646">
              <w:rPr>
                <w:rFonts w:ascii="Gadugi" w:hAnsi="Gadugi"/>
                <w:sz w:val="20"/>
                <w:lang w:val="en-US"/>
              </w:rPr>
              <w:t>Please send anything you would li</w:t>
            </w:r>
            <w:r w:rsidR="00204B3B" w:rsidRPr="00164646">
              <w:rPr>
                <w:rFonts w:ascii="Gadugi" w:hAnsi="Gadugi"/>
                <w:sz w:val="20"/>
                <w:lang w:val="en-US"/>
              </w:rPr>
              <w:t xml:space="preserve">ke in the </w:t>
            </w:r>
            <w:r w:rsidRPr="00164646">
              <w:rPr>
                <w:rFonts w:ascii="Gadugi" w:hAnsi="Gadugi"/>
                <w:sz w:val="20"/>
                <w:lang w:val="en-US"/>
              </w:rPr>
              <w:t>newsletter to the church office at</w:t>
            </w:r>
          </w:p>
          <w:p w14:paraId="4E13692D" w14:textId="77777777" w:rsidR="006A1F58" w:rsidRPr="00164646" w:rsidRDefault="006A1F58" w:rsidP="006A1F58">
            <w:pPr>
              <w:spacing w:after="0" w:line="240" w:lineRule="auto"/>
              <w:jc w:val="center"/>
              <w:rPr>
                <w:rFonts w:ascii="Gadugi" w:hAnsi="Gadugi"/>
                <w:sz w:val="20"/>
                <w:lang w:val="en-US"/>
              </w:rPr>
            </w:pPr>
            <w:r w:rsidRPr="00164646">
              <w:rPr>
                <w:rFonts w:ascii="Gadugi" w:hAnsi="Gadugi"/>
                <w:sz w:val="20"/>
                <w:lang w:val="en-US"/>
              </w:rPr>
              <w:t>commonwealthumc@bellsouth.net</w:t>
            </w:r>
          </w:p>
          <w:p w14:paraId="491585EC" w14:textId="5022F1A6" w:rsidR="006A1F58" w:rsidRPr="00164646" w:rsidRDefault="006A1F58" w:rsidP="006A1F58">
            <w:pPr>
              <w:spacing w:after="0" w:line="240" w:lineRule="auto"/>
              <w:jc w:val="center"/>
              <w:rPr>
                <w:rFonts w:ascii="Gadugi" w:hAnsi="Gadugi"/>
                <w:sz w:val="20"/>
                <w:lang w:val="en-US"/>
              </w:rPr>
            </w:pPr>
            <w:r w:rsidRPr="00164646">
              <w:rPr>
                <w:rFonts w:ascii="Gadugi" w:hAnsi="Gadugi"/>
                <w:sz w:val="20"/>
                <w:lang w:val="en-US"/>
              </w:rPr>
              <w:t xml:space="preserve">before </w:t>
            </w:r>
            <w:r w:rsidR="00B35260">
              <w:rPr>
                <w:rFonts w:ascii="Gadugi" w:hAnsi="Gadugi"/>
                <w:sz w:val="20"/>
                <w:lang w:val="en-US"/>
              </w:rPr>
              <w:t>January</w:t>
            </w:r>
            <w:r w:rsidRPr="00164646">
              <w:rPr>
                <w:rFonts w:ascii="Gadugi" w:hAnsi="Gadugi"/>
                <w:sz w:val="20"/>
                <w:lang w:val="en-US"/>
              </w:rPr>
              <w:t xml:space="preserve"> 15</w:t>
            </w:r>
          </w:p>
          <w:p w14:paraId="4BA78D5E" w14:textId="3408D03C" w:rsidR="006A1F58" w:rsidRDefault="00335269" w:rsidP="00164646">
            <w:pPr>
              <w:spacing w:after="0" w:line="240" w:lineRule="auto"/>
              <w:rPr>
                <w:rFonts w:ascii="Gadugi" w:hAnsi="Gadugi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3840" behindDoc="0" locked="0" layoutInCell="1" allowOverlap="1" wp14:anchorId="50E54619" wp14:editId="48D80524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369570</wp:posOffset>
                  </wp:positionV>
                  <wp:extent cx="2499995" cy="1308100"/>
                  <wp:effectExtent l="0" t="0" r="0" b="6350"/>
                  <wp:wrapThrough wrapText="bothSides">
                    <wp:wrapPolygon edited="0">
                      <wp:start x="0" y="0"/>
                      <wp:lineTo x="0" y="21390"/>
                      <wp:lineTo x="21397" y="21390"/>
                      <wp:lineTo x="21397" y="0"/>
                      <wp:lineTo x="0" y="0"/>
                    </wp:wrapPolygon>
                  </wp:wrapThrough>
                  <wp:docPr id="3" name="Picture 3" descr="66 Bible Verses about Prayer - DailyVerse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6 Bible Verses about Prayer - DailyVerse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5E0996" w14:textId="26FF87C8" w:rsidR="006A1F58" w:rsidRDefault="006A1F58" w:rsidP="006A1F58">
            <w:pPr>
              <w:spacing w:after="0" w:line="240" w:lineRule="auto"/>
              <w:jc w:val="center"/>
              <w:rPr>
                <w:rFonts w:ascii="Gadugi" w:hAnsi="Gadugi"/>
                <w:lang w:val="en-US"/>
              </w:rPr>
            </w:pPr>
          </w:p>
          <w:p w14:paraId="772B892A" w14:textId="0C1DD8B4" w:rsidR="006A1F58" w:rsidRDefault="006A1F58" w:rsidP="006A1F58">
            <w:pPr>
              <w:spacing w:after="0" w:line="240" w:lineRule="auto"/>
              <w:jc w:val="center"/>
              <w:rPr>
                <w:rFonts w:ascii="Gadugi" w:hAnsi="Gadugi"/>
                <w:lang w:val="en-US"/>
              </w:rPr>
            </w:pPr>
          </w:p>
          <w:p w14:paraId="3B038BB3" w14:textId="2696D92C" w:rsidR="006A1F58" w:rsidRDefault="006A1F58" w:rsidP="006A1F58">
            <w:pPr>
              <w:spacing w:after="0" w:line="240" w:lineRule="auto"/>
              <w:jc w:val="center"/>
              <w:rPr>
                <w:rFonts w:ascii="Gadugi" w:hAnsi="Gadugi"/>
                <w:lang w:val="en-US"/>
              </w:rPr>
            </w:pPr>
          </w:p>
          <w:p w14:paraId="05080F81" w14:textId="73E74FB6" w:rsidR="006A1F58" w:rsidRDefault="006A1F58" w:rsidP="006A1F58">
            <w:pPr>
              <w:spacing w:after="0" w:line="240" w:lineRule="auto"/>
              <w:jc w:val="center"/>
              <w:rPr>
                <w:rFonts w:ascii="Gadugi" w:hAnsi="Gadugi"/>
                <w:lang w:val="en-US"/>
              </w:rPr>
            </w:pPr>
          </w:p>
          <w:p w14:paraId="4F36A00F" w14:textId="77777777" w:rsidR="006A1F58" w:rsidRDefault="006A1F58" w:rsidP="006A1F58">
            <w:pPr>
              <w:spacing w:after="0" w:line="240" w:lineRule="auto"/>
              <w:jc w:val="center"/>
              <w:rPr>
                <w:rFonts w:ascii="Gadugi" w:hAnsi="Gadugi"/>
                <w:lang w:val="en-US"/>
              </w:rPr>
            </w:pPr>
          </w:p>
          <w:p w14:paraId="16305C52" w14:textId="77777777" w:rsidR="006A1F58" w:rsidRDefault="006A1F58" w:rsidP="006A1F58">
            <w:pPr>
              <w:spacing w:after="0" w:line="240" w:lineRule="auto"/>
              <w:jc w:val="center"/>
              <w:rPr>
                <w:rFonts w:ascii="Gadugi" w:hAnsi="Gadugi"/>
                <w:lang w:val="en-US"/>
              </w:rPr>
            </w:pPr>
          </w:p>
          <w:p w14:paraId="6ED08E06" w14:textId="77777777" w:rsidR="006A1F58" w:rsidRDefault="006A1F58" w:rsidP="006A1F58">
            <w:pPr>
              <w:spacing w:after="0" w:line="240" w:lineRule="auto"/>
              <w:jc w:val="center"/>
              <w:rPr>
                <w:rFonts w:ascii="Gadugi" w:hAnsi="Gadugi"/>
                <w:lang w:val="en-US"/>
              </w:rPr>
            </w:pPr>
          </w:p>
          <w:p w14:paraId="6B7FD1BE" w14:textId="77777777" w:rsidR="006A1F58" w:rsidRDefault="006A1F58" w:rsidP="006A1F58">
            <w:pPr>
              <w:spacing w:after="0" w:line="240" w:lineRule="auto"/>
              <w:jc w:val="center"/>
              <w:rPr>
                <w:rFonts w:ascii="Gadugi" w:hAnsi="Gadugi"/>
                <w:lang w:val="en-US"/>
              </w:rPr>
            </w:pPr>
          </w:p>
          <w:p w14:paraId="53BEFC83" w14:textId="77777777" w:rsidR="006A1F58" w:rsidRDefault="006A1F58" w:rsidP="006A1F58">
            <w:pPr>
              <w:spacing w:after="0" w:line="240" w:lineRule="auto"/>
              <w:jc w:val="center"/>
              <w:rPr>
                <w:rFonts w:ascii="Gadugi" w:hAnsi="Gadugi"/>
                <w:lang w:val="en-US"/>
              </w:rPr>
            </w:pPr>
          </w:p>
          <w:p w14:paraId="0BD00849" w14:textId="77777777" w:rsidR="006A1F58" w:rsidRDefault="006A1F58" w:rsidP="006A1F58">
            <w:pPr>
              <w:spacing w:after="0" w:line="240" w:lineRule="auto"/>
              <w:jc w:val="center"/>
              <w:rPr>
                <w:rFonts w:ascii="Gadugi" w:hAnsi="Gadugi"/>
                <w:lang w:val="en-US"/>
              </w:rPr>
            </w:pPr>
          </w:p>
          <w:p w14:paraId="679F2A97" w14:textId="60E9FE5C" w:rsidR="006A1F58" w:rsidRPr="006A1F58" w:rsidRDefault="006A1F58" w:rsidP="006A1F58">
            <w:pPr>
              <w:spacing w:after="0" w:line="240" w:lineRule="auto"/>
              <w:jc w:val="center"/>
              <w:rPr>
                <w:rFonts w:ascii="Gadugi" w:hAnsi="Gadugi"/>
                <w:lang w:val="en-US"/>
              </w:rPr>
            </w:pPr>
          </w:p>
        </w:tc>
      </w:tr>
    </w:tbl>
    <w:p w14:paraId="2A8C879B" w14:textId="3B1BD5DB" w:rsidR="006A1F58" w:rsidRDefault="006A1F58" w:rsidP="00D91EF3">
      <w:pPr>
        <w:pStyle w:val="NoSpacing"/>
        <w:rPr>
          <w:sz w:val="6"/>
          <w:lang w:val="en-US"/>
        </w:rPr>
      </w:pPr>
    </w:p>
    <w:p w14:paraId="35E7FE2A" w14:textId="244995AE" w:rsidR="006A1F58" w:rsidRDefault="006A1F58">
      <w:pPr>
        <w:rPr>
          <w:sz w:val="6"/>
          <w:lang w:val="en-US"/>
        </w:rPr>
      </w:pPr>
      <w:r>
        <w:rPr>
          <w:sz w:val="6"/>
          <w:lang w:val="en-US"/>
        </w:rPr>
        <w:br w:type="page"/>
      </w:r>
    </w:p>
    <w:p w14:paraId="7918E85A" w14:textId="361B713A" w:rsidR="00031CC1" w:rsidRDefault="00601207" w:rsidP="00341F71">
      <w:pPr>
        <w:pStyle w:val="NoSpacing"/>
        <w:tabs>
          <w:tab w:val="center" w:pos="7699"/>
        </w:tabs>
        <w:rPr>
          <w:noProof/>
          <w:sz w:val="6"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1792" behindDoc="0" locked="0" layoutInCell="1" allowOverlap="1" wp14:anchorId="061B6357" wp14:editId="7A8808DE">
            <wp:simplePos x="0" y="0"/>
            <wp:positionH relativeFrom="column">
              <wp:posOffset>3854450</wp:posOffset>
            </wp:positionH>
            <wp:positionV relativeFrom="paragraph">
              <wp:posOffset>0</wp:posOffset>
            </wp:positionV>
            <wp:extent cx="2667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46" y="21360"/>
                <wp:lineTo x="21446" y="0"/>
                <wp:lineTo x="0" y="0"/>
              </wp:wrapPolygon>
            </wp:wrapThrough>
            <wp:docPr id="18" name="Picture 18" descr="New Year Message and Prayer for 2021 | God Speaks I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Year Message and Prayer for 2021 | God Speaks I List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F71" w:rsidRPr="008C3A51">
        <w:rPr>
          <w:sz w:val="6"/>
          <w:lang w:val="en-US"/>
        </w:rPr>
        <w:t xml:space="preserve">           </w:t>
      </w:r>
      <w:r w:rsidR="006A1F58" w:rsidRPr="008C3A51">
        <w:rPr>
          <w:sz w:val="6"/>
          <w:lang w:val="en-US"/>
        </w:rPr>
        <w:t xml:space="preserve">      </w:t>
      </w:r>
      <w:r w:rsidR="002860AF" w:rsidRPr="008C3A51">
        <w:rPr>
          <w:sz w:val="6"/>
          <w:lang w:val="en-US"/>
        </w:rPr>
        <w:tab/>
      </w:r>
      <w:r w:rsidR="00F14DBF" w:rsidRPr="008C3A51">
        <w:rPr>
          <w:sz w:val="6"/>
          <w:lang w:val="en-US"/>
        </w:rPr>
        <w:t xml:space="preserve">                                                                                                                               </w:t>
      </w:r>
      <w:r w:rsidR="00031CC1" w:rsidRPr="008C3A51">
        <w:rPr>
          <w:sz w:val="6"/>
          <w:lang w:val="en-US"/>
        </w:rPr>
        <w:t xml:space="preserve">                                                               </w:t>
      </w:r>
      <w:r w:rsidR="00F14DBF" w:rsidRPr="008C3A51">
        <w:rPr>
          <w:sz w:val="6"/>
          <w:lang w:val="en-US"/>
        </w:rPr>
        <w:t xml:space="preserve">               </w:t>
      </w:r>
      <w:r w:rsidR="00031CC1" w:rsidRPr="008C3A51">
        <w:rPr>
          <w:sz w:val="6"/>
          <w:lang w:val="en-US"/>
        </w:rPr>
        <w:t xml:space="preserve">    </w:t>
      </w:r>
      <w:r w:rsidR="00F14DBF" w:rsidRPr="008C3A51">
        <w:rPr>
          <w:sz w:val="6"/>
          <w:lang w:val="en-US"/>
        </w:rPr>
        <w:t xml:space="preserve">                                                       </w:t>
      </w:r>
    </w:p>
    <w:p w14:paraId="1671E527" w14:textId="42C42FC0" w:rsidR="006D6940" w:rsidRDefault="00335269" w:rsidP="00031CC1">
      <w:pPr>
        <w:pStyle w:val="NoSpacing"/>
        <w:tabs>
          <w:tab w:val="center" w:pos="7699"/>
        </w:tabs>
        <w:rPr>
          <w:rFonts w:ascii="Gadugi" w:hAnsi="Gadugi"/>
          <w:sz w:val="24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B3B5AA" wp14:editId="4C872063">
                <wp:simplePos x="0" y="0"/>
                <wp:positionH relativeFrom="column">
                  <wp:posOffset>7448550</wp:posOffset>
                </wp:positionH>
                <wp:positionV relativeFrom="paragraph">
                  <wp:posOffset>226695</wp:posOffset>
                </wp:positionV>
                <wp:extent cx="2089150" cy="406400"/>
                <wp:effectExtent l="0" t="0" r="635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18D96" w14:textId="58AF2D0D" w:rsidR="00156072" w:rsidRPr="00156072" w:rsidRDefault="00156072" w:rsidP="00156072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072">
                              <w:rPr>
                                <w:b/>
                                <w:color w:val="00B050"/>
                                <w:sz w:val="36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B3B5A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586.5pt;margin-top:17.85pt;width:164.5pt;height:3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" fillcolor="white [3201]" stroked="f" strokeweight=".5pt">
                <v:textbox>
                  <w:txbxContent>
                    <w:p w14:paraId="7A018D96" w14:textId="58AF2D0D" w:rsidR="00156072" w:rsidRPr="00156072" w:rsidRDefault="00156072" w:rsidP="00156072">
                      <w:pPr>
                        <w:jc w:val="center"/>
                        <w:rPr>
                          <w:b/>
                          <w:color w:val="00B050"/>
                          <w:sz w:val="36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6072">
                        <w:rPr>
                          <w:b/>
                          <w:color w:val="00B050"/>
                          <w:sz w:val="36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Memorials</w:t>
                      </w:r>
                    </w:p>
                  </w:txbxContent>
                </v:textbox>
              </v:shape>
            </w:pict>
          </mc:Fallback>
        </mc:AlternateContent>
      </w:r>
      <w:r w:rsidR="00601207">
        <w:rPr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 wp14:anchorId="168B45C2" wp14:editId="66D6A168">
            <wp:simplePos x="0" y="0"/>
            <wp:positionH relativeFrom="column">
              <wp:posOffset>230505</wp:posOffset>
            </wp:positionH>
            <wp:positionV relativeFrom="paragraph">
              <wp:posOffset>86995</wp:posOffset>
            </wp:positionV>
            <wp:extent cx="2162810" cy="1200150"/>
            <wp:effectExtent l="0" t="0" r="8890" b="0"/>
            <wp:wrapThrough wrapText="bothSides">
              <wp:wrapPolygon edited="0">
                <wp:start x="0" y="0"/>
                <wp:lineTo x="0" y="21257"/>
                <wp:lineTo x="21499" y="21257"/>
                <wp:lineTo x="21499" y="0"/>
                <wp:lineTo x="0" y="0"/>
              </wp:wrapPolygon>
            </wp:wrapThrough>
            <wp:docPr id="2" name="Picture 2" descr="Wedding &amp; Party Network - Online wedding, special event and party pl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dding &amp; Party Network - Online wedding, special event and party plann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CC1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4818D548" wp14:editId="67EEA0C5">
                <wp:extent cx="304800" cy="304800"/>
                <wp:effectExtent l="0" t="0" r="0" b="0"/>
                <wp:docPr id="14" name="AutoShape 3" descr="Thanksgiving-wish-joyful-d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E65A83" id="AutoShape 3" o:spid="_x0000_s1026" alt="Thanksgiving-wish-joyful-da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iP5Q0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805E94" w:rsidRPr="008C3A51">
        <w:rPr>
          <w:sz w:val="6"/>
          <w:lang w:val="en-US"/>
        </w:rPr>
        <w:t xml:space="preserve">      </w:t>
      </w:r>
      <w:r w:rsidR="00031CC1" w:rsidRPr="008C3A51">
        <w:rPr>
          <w:sz w:val="6"/>
          <w:lang w:val="en-US"/>
        </w:rPr>
        <w:t xml:space="preserve">                                                      </w:t>
      </w:r>
      <w:r w:rsidR="004D6159">
        <w:rPr>
          <w:sz w:val="6"/>
          <w:lang w:val="en-US"/>
        </w:rPr>
        <w:t xml:space="preserve">                             </w:t>
      </w:r>
      <w:r w:rsidR="00031CC1" w:rsidRPr="008C3A51">
        <w:rPr>
          <w:sz w:val="6"/>
          <w:lang w:val="en-US"/>
        </w:rPr>
        <w:t xml:space="preserve">                                                                                                                                                                           </w:t>
      </w:r>
      <w:r w:rsidR="00805E94" w:rsidRPr="008C3A51">
        <w:rPr>
          <w:sz w:val="6"/>
          <w:lang w:val="en-US"/>
        </w:rPr>
        <w:t xml:space="preserve">      </w:t>
      </w:r>
      <w:r w:rsidR="00204B3B">
        <w:rPr>
          <w:rFonts w:ascii="Gadugi" w:hAnsi="Gadugi"/>
          <w:sz w:val="24"/>
          <w:lang w:val="en-US"/>
        </w:rPr>
        <w:t xml:space="preserve">        </w:t>
      </w:r>
      <w:r w:rsidR="00341F71">
        <w:rPr>
          <w:rFonts w:ascii="Gadugi" w:hAnsi="Gadugi"/>
          <w:sz w:val="24"/>
          <w:lang w:val="en-US"/>
        </w:rPr>
        <w:t xml:space="preserve">                         </w:t>
      </w:r>
    </w:p>
    <w:p w14:paraId="633D8022" w14:textId="4F266CD0" w:rsidR="00B35260" w:rsidRPr="008C3A51" w:rsidRDefault="00B35260" w:rsidP="00031CC1">
      <w:pPr>
        <w:pStyle w:val="NoSpacing"/>
        <w:tabs>
          <w:tab w:val="center" w:pos="7699"/>
        </w:tabs>
        <w:rPr>
          <w:sz w:val="6"/>
          <w:lang w:val="en-US"/>
        </w:rPr>
      </w:pPr>
    </w:p>
    <w:p w14:paraId="0851A936" w14:textId="26BB730C" w:rsidR="00156072" w:rsidRDefault="00805E94" w:rsidP="004D6159">
      <w:pPr>
        <w:spacing w:after="0" w:line="240" w:lineRule="auto"/>
        <w:rPr>
          <w:noProof/>
          <w:lang w:val="en-US" w:eastAsia="en-US"/>
        </w:rPr>
      </w:pPr>
      <w:r>
        <w:rPr>
          <w:rFonts w:ascii="Gadugi" w:hAnsi="Gadugi"/>
          <w:sz w:val="20"/>
          <w:lang w:val="en-US"/>
        </w:rPr>
        <w:t xml:space="preserve">                                                                                  </w:t>
      </w:r>
      <w:r w:rsidR="00156072">
        <w:rPr>
          <w:rFonts w:ascii="Gadugi" w:hAnsi="Gadugi"/>
          <w:sz w:val="20"/>
          <w:lang w:val="en-US"/>
        </w:rPr>
        <w:t xml:space="preserve">              </w:t>
      </w:r>
      <w:r w:rsidR="00943F3C">
        <w:rPr>
          <w:rFonts w:ascii="Gadugi" w:hAnsi="Gadugi"/>
          <w:sz w:val="20"/>
          <w:lang w:val="en-US"/>
        </w:rPr>
        <w:t xml:space="preserve">     </w:t>
      </w:r>
      <w:r w:rsidR="00156072">
        <w:rPr>
          <w:rFonts w:ascii="Gadugi" w:hAnsi="Gadugi"/>
          <w:sz w:val="20"/>
          <w:lang w:val="en-US"/>
        </w:rPr>
        <w:t xml:space="preserve">    </w:t>
      </w:r>
      <w:r w:rsidR="00A758F7">
        <w:rPr>
          <w:rFonts w:ascii="Gadugi" w:hAnsi="Gadugi"/>
          <w:sz w:val="20"/>
          <w:lang w:val="en-US"/>
        </w:rPr>
        <w:t xml:space="preserve">   </w:t>
      </w:r>
      <w:r w:rsidR="00204B3B">
        <w:rPr>
          <w:rFonts w:ascii="Gadugi" w:hAnsi="Gadugi"/>
          <w:sz w:val="20"/>
          <w:lang w:val="en-US"/>
        </w:rPr>
        <w:t xml:space="preserve">  </w:t>
      </w:r>
    </w:p>
    <w:p w14:paraId="6FEDC289" w14:textId="51DE8D7B" w:rsidR="00156072" w:rsidRDefault="00156072" w:rsidP="004D6159">
      <w:pPr>
        <w:spacing w:after="0" w:line="240" w:lineRule="auto"/>
        <w:rPr>
          <w:noProof/>
          <w:lang w:val="en-US" w:eastAsia="en-US"/>
        </w:rPr>
      </w:pPr>
    </w:p>
    <w:p w14:paraId="3DA62B3F" w14:textId="61E6881D" w:rsidR="004D6159" w:rsidRDefault="00335269" w:rsidP="00156072">
      <w:pPr>
        <w:tabs>
          <w:tab w:val="center" w:pos="7699"/>
        </w:tabs>
        <w:spacing w:after="0" w:line="240" w:lineRule="auto"/>
        <w:rPr>
          <w:rFonts w:ascii="Gadugi" w:hAnsi="Gadugi"/>
          <w:b/>
          <w:sz w:val="20"/>
          <w:szCs w:val="20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33699C" wp14:editId="626DB30B">
                <wp:simplePos x="0" y="0"/>
                <wp:positionH relativeFrom="column">
                  <wp:posOffset>7804150</wp:posOffset>
                </wp:positionH>
                <wp:positionV relativeFrom="paragraph">
                  <wp:posOffset>24765</wp:posOffset>
                </wp:positionV>
                <wp:extent cx="1898650" cy="16002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55A19" w14:textId="77777777" w:rsidR="00B35260" w:rsidRDefault="00B35260" w:rsidP="003608B9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7B2855A6" w14:textId="720E7CC4" w:rsidR="003608B9" w:rsidRPr="00335269" w:rsidRDefault="003608B9" w:rsidP="003608B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35269">
                              <w:rPr>
                                <w:b/>
                                <w:sz w:val="24"/>
                                <w:lang w:val="en-US"/>
                              </w:rPr>
                              <w:t>For Billie Gardener:</w:t>
                            </w:r>
                          </w:p>
                          <w:p w14:paraId="330CFBDC" w14:textId="658E7B36" w:rsidR="003608B9" w:rsidRPr="00335269" w:rsidRDefault="003608B9" w:rsidP="003608B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35269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    By:</w:t>
                            </w:r>
                          </w:p>
                          <w:p w14:paraId="697ADF81" w14:textId="7CFDA3EC" w:rsidR="003608B9" w:rsidRPr="00335269" w:rsidRDefault="00B35260" w:rsidP="00B3526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sz w:val="24"/>
                                <w:lang w:val="en-US"/>
                              </w:rPr>
                            </w:pPr>
                            <w:r w:rsidRPr="00335269">
                              <w:rPr>
                                <w:sz w:val="24"/>
                                <w:lang w:val="en-US"/>
                              </w:rPr>
                              <w:t>Alice Shepherd</w:t>
                            </w:r>
                          </w:p>
                          <w:p w14:paraId="29869337" w14:textId="3B75A103" w:rsidR="00B35260" w:rsidRPr="00335269" w:rsidRDefault="00B35260" w:rsidP="00B3526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sz w:val="24"/>
                                <w:lang w:val="en-US"/>
                              </w:rPr>
                            </w:pPr>
                            <w:r w:rsidRPr="00335269">
                              <w:rPr>
                                <w:sz w:val="24"/>
                                <w:lang w:val="en-US"/>
                              </w:rPr>
                              <w:t>Curtis &amp; Susan Blount</w:t>
                            </w:r>
                          </w:p>
                          <w:p w14:paraId="5F1F1F98" w14:textId="2AAED5EB" w:rsidR="003608B9" w:rsidRPr="003608B9" w:rsidRDefault="003608B9" w:rsidP="00B35260">
                            <w:pPr>
                              <w:pStyle w:val="ListParagraph"/>
                              <w:spacing w:after="0" w:line="240" w:lineRule="auto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699C" id="Text Box 21" o:spid="_x0000_s1027" type="#_x0000_t202" style="position:absolute;margin-left:614.5pt;margin-top:1.95pt;width:149.5pt;height:1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" fillcolor="white [3201]" stroked="f" strokeweight=".5pt">
                <v:textbox>
                  <w:txbxContent>
                    <w:p w14:paraId="30D55A19" w14:textId="77777777" w:rsidR="00B35260" w:rsidRDefault="00B35260" w:rsidP="003608B9">
                      <w:pPr>
                        <w:spacing w:after="0" w:line="240" w:lineRule="auto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7B2855A6" w14:textId="720E7CC4" w:rsidR="003608B9" w:rsidRPr="00335269" w:rsidRDefault="003608B9" w:rsidP="003608B9">
                      <w:pPr>
                        <w:spacing w:after="0" w:line="240" w:lineRule="auto"/>
                        <w:rPr>
                          <w:b/>
                          <w:sz w:val="24"/>
                          <w:lang w:val="en-US"/>
                        </w:rPr>
                      </w:pPr>
                      <w:r w:rsidRPr="00335269">
                        <w:rPr>
                          <w:b/>
                          <w:sz w:val="24"/>
                          <w:lang w:val="en-US"/>
                        </w:rPr>
                        <w:t>For Billie Gardener:</w:t>
                      </w:r>
                    </w:p>
                    <w:p w14:paraId="330CFBDC" w14:textId="658E7B36" w:rsidR="003608B9" w:rsidRPr="00335269" w:rsidRDefault="003608B9" w:rsidP="003608B9">
                      <w:pPr>
                        <w:spacing w:after="0" w:line="240" w:lineRule="auto"/>
                        <w:rPr>
                          <w:b/>
                          <w:sz w:val="24"/>
                          <w:lang w:val="en-US"/>
                        </w:rPr>
                      </w:pPr>
                      <w:r w:rsidRPr="00335269">
                        <w:rPr>
                          <w:b/>
                          <w:sz w:val="24"/>
                          <w:lang w:val="en-US"/>
                        </w:rPr>
                        <w:t xml:space="preserve">     By:</w:t>
                      </w:r>
                    </w:p>
                    <w:p w14:paraId="697ADF81" w14:textId="7CFDA3EC" w:rsidR="003608B9" w:rsidRPr="00335269" w:rsidRDefault="00B35260" w:rsidP="00B3526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sz w:val="24"/>
                          <w:lang w:val="en-US"/>
                        </w:rPr>
                      </w:pPr>
                      <w:r w:rsidRPr="00335269">
                        <w:rPr>
                          <w:sz w:val="24"/>
                          <w:lang w:val="en-US"/>
                        </w:rPr>
                        <w:t>Alice Shepherd</w:t>
                      </w:r>
                    </w:p>
                    <w:p w14:paraId="29869337" w14:textId="3B75A103" w:rsidR="00B35260" w:rsidRPr="00335269" w:rsidRDefault="00B35260" w:rsidP="00B3526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sz w:val="24"/>
                          <w:lang w:val="en-US"/>
                        </w:rPr>
                      </w:pPr>
                      <w:r w:rsidRPr="00335269">
                        <w:rPr>
                          <w:sz w:val="24"/>
                          <w:lang w:val="en-US"/>
                        </w:rPr>
                        <w:t>Curtis &amp; Susan Blount</w:t>
                      </w:r>
                    </w:p>
                    <w:p w14:paraId="5F1F1F98" w14:textId="2AAED5EB" w:rsidR="003608B9" w:rsidRPr="003608B9" w:rsidRDefault="003608B9" w:rsidP="00B35260">
                      <w:pPr>
                        <w:pStyle w:val="ListParagraph"/>
                        <w:spacing w:after="0" w:line="240" w:lineRule="auto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B00F9E" w14:textId="3B575039" w:rsidR="009D141A" w:rsidRDefault="009D141A" w:rsidP="00490085">
      <w:pPr>
        <w:spacing w:after="0" w:line="240" w:lineRule="auto"/>
        <w:rPr>
          <w:rFonts w:ascii="Gadugi" w:hAnsi="Gadugi"/>
          <w:b/>
          <w:sz w:val="20"/>
          <w:szCs w:val="20"/>
          <w:lang w:val="en-US"/>
        </w:rPr>
      </w:pPr>
    </w:p>
    <w:p w14:paraId="213A443E" w14:textId="4792DE92" w:rsidR="004D6159" w:rsidRDefault="004D6159" w:rsidP="00490085">
      <w:pPr>
        <w:spacing w:after="0" w:line="240" w:lineRule="auto"/>
        <w:rPr>
          <w:rFonts w:ascii="Gadugi" w:hAnsi="Gadugi"/>
          <w:b/>
          <w:sz w:val="20"/>
          <w:szCs w:val="20"/>
          <w:lang w:val="en-US"/>
        </w:rPr>
      </w:pPr>
    </w:p>
    <w:p w14:paraId="1137E78F" w14:textId="37595703" w:rsidR="004D6159" w:rsidRDefault="004D6159" w:rsidP="00490085">
      <w:pPr>
        <w:spacing w:after="0" w:line="240" w:lineRule="auto"/>
        <w:rPr>
          <w:rFonts w:ascii="Gadugi" w:hAnsi="Gadugi"/>
          <w:b/>
          <w:sz w:val="20"/>
          <w:szCs w:val="20"/>
          <w:lang w:val="en-US"/>
        </w:rPr>
      </w:pPr>
    </w:p>
    <w:p w14:paraId="52A7F025" w14:textId="70B8BDFB" w:rsidR="00943F3C" w:rsidRDefault="004D6159" w:rsidP="00490085">
      <w:pPr>
        <w:spacing w:after="0" w:line="240" w:lineRule="auto"/>
        <w:rPr>
          <w:rFonts w:ascii="Gadugi" w:hAnsi="Gadugi"/>
          <w:b/>
          <w:sz w:val="20"/>
          <w:szCs w:val="20"/>
          <w:lang w:val="en-US"/>
        </w:rPr>
      </w:pPr>
      <w:r>
        <w:rPr>
          <w:rFonts w:ascii="Gadugi" w:hAnsi="Gadugi"/>
          <w:b/>
          <w:sz w:val="20"/>
          <w:szCs w:val="20"/>
          <w:lang w:val="en-US"/>
        </w:rPr>
        <w:t xml:space="preserve">            </w:t>
      </w:r>
    </w:p>
    <w:p w14:paraId="1E2C124D" w14:textId="59A95596" w:rsidR="004D6159" w:rsidRDefault="00601207" w:rsidP="00490085">
      <w:pPr>
        <w:spacing w:after="0" w:line="240" w:lineRule="auto"/>
        <w:rPr>
          <w:rFonts w:ascii="Gadugi" w:hAnsi="Gadugi"/>
          <w:b/>
          <w:sz w:val="20"/>
          <w:szCs w:val="20"/>
          <w:lang w:val="en-US"/>
        </w:rPr>
      </w:pPr>
      <w:r w:rsidRPr="00341F71">
        <w:rPr>
          <w:rFonts w:ascii="Gadugi" w:hAnsi="Gadugi"/>
          <w:b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1837D" wp14:editId="09F3915D">
                <wp:simplePos x="0" y="0"/>
                <wp:positionH relativeFrom="column">
                  <wp:posOffset>-101600</wp:posOffset>
                </wp:positionH>
                <wp:positionV relativeFrom="paragraph">
                  <wp:posOffset>192405</wp:posOffset>
                </wp:positionV>
                <wp:extent cx="1358900" cy="11557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9F687" w14:textId="334AC7FB" w:rsidR="00341F71" w:rsidRPr="00B35260" w:rsidRDefault="00B35260" w:rsidP="00341F71">
                            <w:pPr>
                              <w:spacing w:after="0" w:line="240" w:lineRule="auto"/>
                              <w:rPr>
                                <w:rFonts w:ascii="Gadugi" w:hAnsi="Gadugi"/>
                                <w:b/>
                                <w:color w:val="0070C0"/>
                                <w:sz w:val="24"/>
                                <w:lang w:val="en-US"/>
                              </w:rPr>
                            </w:pPr>
                            <w:r w:rsidRPr="00B35260">
                              <w:rPr>
                                <w:rFonts w:ascii="Gadugi" w:hAnsi="Gadugi"/>
                                <w:b/>
                                <w:color w:val="0070C0"/>
                                <w:sz w:val="24"/>
                                <w:lang w:val="en-US"/>
                              </w:rPr>
                              <w:t>January</w:t>
                            </w:r>
                          </w:p>
                          <w:p w14:paraId="44D6E7D5" w14:textId="6CC5EE10" w:rsidR="008A344B" w:rsidRPr="008A344B" w:rsidRDefault="008A344B" w:rsidP="008A344B">
                            <w:pPr>
                              <w:spacing w:after="0" w:line="240" w:lineRule="auto"/>
                              <w:rPr>
                                <w:rFonts w:ascii="Gadugi" w:hAnsi="Gadugi"/>
                                <w:sz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Gadugi" w:hAnsi="Gadugi"/>
                                <w:sz w:val="24"/>
                                <w:lang w:val="en-US"/>
                              </w:rPr>
                              <w:t>7</w:t>
                            </w:r>
                            <w:proofErr w:type="gramEnd"/>
                            <w:r>
                              <w:rPr>
                                <w:rFonts w:ascii="Gadugi" w:hAnsi="Gadugi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8A344B">
                              <w:rPr>
                                <w:rFonts w:ascii="Gadugi" w:hAnsi="Gadugi"/>
                                <w:sz w:val="24"/>
                                <w:lang w:val="en-US"/>
                              </w:rPr>
                              <w:t>Leigh Beaver</w:t>
                            </w:r>
                          </w:p>
                          <w:p w14:paraId="0388BD56" w14:textId="39912F7D" w:rsidR="008A344B" w:rsidRPr="008A344B" w:rsidRDefault="008A344B" w:rsidP="008A344B">
                            <w:pPr>
                              <w:spacing w:after="0" w:line="240" w:lineRule="auto"/>
                              <w:rPr>
                                <w:rFonts w:ascii="Gadugi" w:hAnsi="Gadugi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Gadugi" w:hAnsi="Gadugi"/>
                                <w:sz w:val="24"/>
                                <w:lang w:val="en-US"/>
                              </w:rPr>
                              <w:t xml:space="preserve">8 </w:t>
                            </w:r>
                            <w:r w:rsidRPr="008A344B">
                              <w:rPr>
                                <w:rFonts w:ascii="Gadugi" w:hAnsi="Gadugi"/>
                                <w:sz w:val="24"/>
                                <w:lang w:val="en-US"/>
                              </w:rPr>
                              <w:t>Jack Parrish</w:t>
                            </w:r>
                          </w:p>
                          <w:p w14:paraId="3B18F259" w14:textId="41786BC8" w:rsidR="00341F71" w:rsidRPr="00204B3B" w:rsidRDefault="008A344B" w:rsidP="008A344B">
                            <w:pPr>
                              <w:spacing w:after="0" w:line="240" w:lineRule="auto"/>
                              <w:rPr>
                                <w:rFonts w:ascii="Gadugi" w:hAnsi="Gadugi"/>
                                <w:sz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Gadugi" w:hAnsi="Gadugi"/>
                                <w:sz w:val="24"/>
                                <w:lang w:val="en-US"/>
                              </w:rPr>
                              <w:t>18</w:t>
                            </w:r>
                            <w:proofErr w:type="gramEnd"/>
                            <w:r>
                              <w:rPr>
                                <w:rFonts w:ascii="Gadugi" w:hAnsi="Gadugi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8A344B">
                              <w:rPr>
                                <w:rFonts w:ascii="Gadugi" w:hAnsi="Gadugi"/>
                                <w:sz w:val="24"/>
                                <w:lang w:val="en-US"/>
                              </w:rPr>
                              <w:t>Reina Salinas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837D" id="Text Box 6" o:spid="_x0000_s1028" type="#_x0000_t202" style="position:absolute;margin-left:-8pt;margin-top:15.15pt;width:107pt;height:9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" filled="f" stroked="f" strokeweight=".5pt">
                <v:textbox>
                  <w:txbxContent>
                    <w:p w14:paraId="34A9F687" w14:textId="334AC7FB" w:rsidR="00341F71" w:rsidRPr="00B35260" w:rsidRDefault="00B35260" w:rsidP="00341F71">
                      <w:pPr>
                        <w:spacing w:after="0" w:line="240" w:lineRule="auto"/>
                        <w:rPr>
                          <w:rFonts w:ascii="Gadugi" w:hAnsi="Gadugi"/>
                          <w:b/>
                          <w:color w:val="0070C0"/>
                          <w:sz w:val="24"/>
                          <w:lang w:val="en-US"/>
                        </w:rPr>
                      </w:pPr>
                      <w:r w:rsidRPr="00B35260">
                        <w:rPr>
                          <w:rFonts w:ascii="Gadugi" w:hAnsi="Gadugi"/>
                          <w:b/>
                          <w:color w:val="0070C0"/>
                          <w:sz w:val="24"/>
                          <w:lang w:val="en-US"/>
                        </w:rPr>
                        <w:t>January</w:t>
                      </w:r>
                    </w:p>
                    <w:p w14:paraId="44D6E7D5" w14:textId="6CC5EE10" w:rsidR="008A344B" w:rsidRPr="008A344B" w:rsidRDefault="008A344B" w:rsidP="008A344B">
                      <w:pPr>
                        <w:spacing w:after="0" w:line="240" w:lineRule="auto"/>
                        <w:rPr>
                          <w:rFonts w:ascii="Gadugi" w:hAnsi="Gadugi"/>
                          <w:sz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Gadugi" w:hAnsi="Gadugi"/>
                          <w:sz w:val="24"/>
                          <w:lang w:val="en-US"/>
                        </w:rPr>
                        <w:t>7</w:t>
                      </w:r>
                      <w:proofErr w:type="gramEnd"/>
                      <w:r>
                        <w:rPr>
                          <w:rFonts w:ascii="Gadugi" w:hAnsi="Gadugi"/>
                          <w:sz w:val="24"/>
                          <w:lang w:val="en-US"/>
                        </w:rPr>
                        <w:t xml:space="preserve"> </w:t>
                      </w:r>
                      <w:r w:rsidRPr="008A344B">
                        <w:rPr>
                          <w:rFonts w:ascii="Gadugi" w:hAnsi="Gadugi"/>
                          <w:sz w:val="24"/>
                          <w:lang w:val="en-US"/>
                        </w:rPr>
                        <w:t>Leigh Beaver</w:t>
                      </w:r>
                    </w:p>
                    <w:p w14:paraId="0388BD56" w14:textId="39912F7D" w:rsidR="008A344B" w:rsidRPr="008A344B" w:rsidRDefault="008A344B" w:rsidP="008A344B">
                      <w:pPr>
                        <w:spacing w:after="0" w:line="240" w:lineRule="auto"/>
                        <w:rPr>
                          <w:rFonts w:ascii="Gadugi" w:hAnsi="Gadugi"/>
                          <w:sz w:val="24"/>
                          <w:lang w:val="en-US"/>
                        </w:rPr>
                      </w:pPr>
                      <w:r>
                        <w:rPr>
                          <w:rFonts w:ascii="Gadugi" w:hAnsi="Gadugi"/>
                          <w:sz w:val="24"/>
                          <w:lang w:val="en-US"/>
                        </w:rPr>
                        <w:t xml:space="preserve">8 </w:t>
                      </w:r>
                      <w:r w:rsidRPr="008A344B">
                        <w:rPr>
                          <w:rFonts w:ascii="Gadugi" w:hAnsi="Gadugi"/>
                          <w:sz w:val="24"/>
                          <w:lang w:val="en-US"/>
                        </w:rPr>
                        <w:t>Jack Parrish</w:t>
                      </w:r>
                    </w:p>
                    <w:p w14:paraId="3B18F259" w14:textId="41786BC8" w:rsidR="00341F71" w:rsidRPr="00204B3B" w:rsidRDefault="008A344B" w:rsidP="008A344B">
                      <w:pPr>
                        <w:spacing w:after="0" w:line="240" w:lineRule="auto"/>
                        <w:rPr>
                          <w:rFonts w:ascii="Gadugi" w:hAnsi="Gadugi"/>
                          <w:sz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Gadugi" w:hAnsi="Gadugi"/>
                          <w:sz w:val="24"/>
                          <w:lang w:val="en-US"/>
                        </w:rPr>
                        <w:t>18</w:t>
                      </w:r>
                      <w:proofErr w:type="gramEnd"/>
                      <w:r>
                        <w:rPr>
                          <w:rFonts w:ascii="Gadugi" w:hAnsi="Gadugi"/>
                          <w:sz w:val="24"/>
                          <w:lang w:val="en-US"/>
                        </w:rPr>
                        <w:t xml:space="preserve"> </w:t>
                      </w:r>
                      <w:r w:rsidRPr="008A344B">
                        <w:rPr>
                          <w:rFonts w:ascii="Gadugi" w:hAnsi="Gadugi"/>
                          <w:sz w:val="24"/>
                          <w:lang w:val="en-US"/>
                        </w:rPr>
                        <w:t>Reina Salinas</w:t>
                      </w:r>
                    </w:p>
                  </w:txbxContent>
                </v:textbox>
              </v:shape>
            </w:pict>
          </mc:Fallback>
        </mc:AlternateContent>
      </w:r>
      <w:r w:rsidR="00B35260">
        <w:rPr>
          <w:rFonts w:ascii="Gadugi" w:hAnsi="Gadugi"/>
          <w:b/>
          <w:sz w:val="20"/>
          <w:szCs w:val="20"/>
          <w:lang w:val="en-US"/>
        </w:rPr>
        <w:t xml:space="preserve">                </w:t>
      </w:r>
    </w:p>
    <w:p w14:paraId="38D1FF6B" w14:textId="6DD37795" w:rsidR="004D6159" w:rsidRDefault="00601207" w:rsidP="00490085">
      <w:pPr>
        <w:spacing w:after="0" w:line="240" w:lineRule="auto"/>
        <w:rPr>
          <w:rFonts w:ascii="Gadugi" w:hAnsi="Gadugi"/>
          <w:b/>
          <w:sz w:val="20"/>
          <w:szCs w:val="20"/>
          <w:lang w:val="en-US"/>
        </w:rPr>
      </w:pPr>
      <w:r>
        <w:rPr>
          <w:rFonts w:ascii="Gadugi" w:hAnsi="Gadugi"/>
          <w:b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5ACCB3" wp14:editId="1CC613A3">
                <wp:simplePos x="0" y="0"/>
                <wp:positionH relativeFrom="column">
                  <wp:posOffset>1168400</wp:posOffset>
                </wp:positionH>
                <wp:positionV relativeFrom="paragraph">
                  <wp:posOffset>65405</wp:posOffset>
                </wp:positionV>
                <wp:extent cx="1530350" cy="10985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01951" w14:textId="05EAA0A9" w:rsidR="004D6159" w:rsidRPr="00B35260" w:rsidRDefault="00B35260" w:rsidP="004D6159">
                            <w:pPr>
                              <w:pStyle w:val="Subtitle"/>
                              <w:spacing w:after="0" w:line="240" w:lineRule="auto"/>
                              <w:jc w:val="both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February</w:t>
                            </w:r>
                          </w:p>
                          <w:p w14:paraId="1D9AD6EC" w14:textId="54A3A97C" w:rsidR="008A344B" w:rsidRPr="008A344B" w:rsidRDefault="008A344B" w:rsidP="008A344B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="Gadugi" w:eastAsia="Times New Roman" w:hAnsi="Gadugi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en-US"/>
                                <w14:ligatures w14:val="none"/>
                              </w:rPr>
                            </w:pPr>
                            <w:proofErr w:type="gramStart"/>
                            <w:r w:rsidRPr="008A344B">
                              <w:rPr>
                                <w:rFonts w:ascii="Gadugi" w:eastAsia="Times New Roman" w:hAnsi="Gadugi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en-US"/>
                                <w14:ligatures w14:val="none"/>
                              </w:rPr>
                              <w:t>12</w:t>
                            </w:r>
                            <w:proofErr w:type="gramEnd"/>
                            <w:r w:rsidRPr="008A344B">
                              <w:rPr>
                                <w:rFonts w:ascii="Gadugi" w:eastAsia="Times New Roman" w:hAnsi="Gadugi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en-US"/>
                                <w14:ligatures w14:val="none"/>
                              </w:rPr>
                              <w:t xml:space="preserve"> Rachel </w:t>
                            </w:r>
                            <w:proofErr w:type="spellStart"/>
                            <w:r w:rsidRPr="008A344B">
                              <w:rPr>
                                <w:rFonts w:ascii="Gadugi" w:eastAsia="Times New Roman" w:hAnsi="Gadugi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en-US"/>
                                <w14:ligatures w14:val="none"/>
                              </w:rPr>
                              <w:t>Brinkhoff</w:t>
                            </w:r>
                            <w:proofErr w:type="spellEnd"/>
                          </w:p>
                          <w:p w14:paraId="5833E696" w14:textId="24D68471" w:rsidR="008A344B" w:rsidRPr="008A344B" w:rsidRDefault="008A344B" w:rsidP="008A344B">
                            <w:pPr>
                              <w:spacing w:after="0" w:line="240" w:lineRule="auto"/>
                              <w:rPr>
                                <w:rFonts w:ascii="Gadugi" w:eastAsia="Times New Roman" w:hAnsi="Gadugi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en-US"/>
                                <w14:ligatures w14:val="none"/>
                              </w:rPr>
                            </w:pPr>
                            <w:r w:rsidRPr="008A344B">
                              <w:rPr>
                                <w:rFonts w:ascii="Gadugi" w:eastAsia="Times New Roman" w:hAnsi="Gadugi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en-US"/>
                                <w14:ligatures w14:val="none"/>
                              </w:rPr>
                              <w:t>21Grace Beaver</w:t>
                            </w:r>
                          </w:p>
                          <w:p w14:paraId="5F681318" w14:textId="43EAB126" w:rsidR="004D6159" w:rsidRPr="004D6159" w:rsidRDefault="004D6159" w:rsidP="008A344B">
                            <w:pPr>
                              <w:spacing w:after="0" w:line="240" w:lineRule="auto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ACCB3" id="Text Box 5" o:spid="_x0000_s1029" type="#_x0000_t202" style="position:absolute;margin-left:92pt;margin-top:5.15pt;width:120.5pt;height:86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" fillcolor="white [3201]" stroked="f" strokeweight=".5pt">
                <v:textbox>
                  <w:txbxContent>
                    <w:p w14:paraId="71601951" w14:textId="05EAA0A9" w:rsidR="004D6159" w:rsidRPr="00B35260" w:rsidRDefault="00B35260" w:rsidP="004D6159">
                      <w:pPr>
                        <w:pStyle w:val="Subtitle"/>
                        <w:spacing w:after="0" w:line="240" w:lineRule="auto"/>
                        <w:jc w:val="both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February</w:t>
                      </w:r>
                    </w:p>
                    <w:p w14:paraId="1D9AD6EC" w14:textId="54A3A97C" w:rsidR="008A344B" w:rsidRPr="008A344B" w:rsidRDefault="008A344B" w:rsidP="008A344B">
                      <w:pPr>
                        <w:spacing w:after="0" w:line="240" w:lineRule="auto"/>
                        <w:ind w:left="720" w:hanging="720"/>
                        <w:rPr>
                          <w:rFonts w:ascii="Gadugi" w:eastAsia="Times New Roman" w:hAnsi="Gadugi" w:cs="Times New Roman"/>
                          <w:color w:val="auto"/>
                          <w:kern w:val="0"/>
                          <w:sz w:val="24"/>
                          <w:szCs w:val="24"/>
                          <w:lang w:val="en-US" w:eastAsia="en-US"/>
                          <w14:ligatures w14:val="none"/>
                        </w:rPr>
                      </w:pPr>
                      <w:proofErr w:type="gramStart"/>
                      <w:r w:rsidRPr="008A344B">
                        <w:rPr>
                          <w:rFonts w:ascii="Gadugi" w:eastAsia="Times New Roman" w:hAnsi="Gadugi" w:cs="Times New Roman"/>
                          <w:color w:val="auto"/>
                          <w:kern w:val="0"/>
                          <w:sz w:val="24"/>
                          <w:szCs w:val="24"/>
                          <w:lang w:val="en-US" w:eastAsia="en-US"/>
                          <w14:ligatures w14:val="none"/>
                        </w:rPr>
                        <w:t>12</w:t>
                      </w:r>
                      <w:proofErr w:type="gramEnd"/>
                      <w:r w:rsidRPr="008A344B">
                        <w:rPr>
                          <w:rFonts w:ascii="Gadugi" w:eastAsia="Times New Roman" w:hAnsi="Gadugi" w:cs="Times New Roman"/>
                          <w:color w:val="auto"/>
                          <w:kern w:val="0"/>
                          <w:sz w:val="24"/>
                          <w:szCs w:val="24"/>
                          <w:lang w:val="en-US" w:eastAsia="en-US"/>
                          <w14:ligatures w14:val="none"/>
                        </w:rPr>
                        <w:t xml:space="preserve"> Rachel </w:t>
                      </w:r>
                      <w:proofErr w:type="spellStart"/>
                      <w:r w:rsidRPr="008A344B">
                        <w:rPr>
                          <w:rFonts w:ascii="Gadugi" w:eastAsia="Times New Roman" w:hAnsi="Gadugi" w:cs="Times New Roman"/>
                          <w:color w:val="auto"/>
                          <w:kern w:val="0"/>
                          <w:sz w:val="24"/>
                          <w:szCs w:val="24"/>
                          <w:lang w:val="en-US" w:eastAsia="en-US"/>
                          <w14:ligatures w14:val="none"/>
                        </w:rPr>
                        <w:t>Brinkhoff</w:t>
                      </w:r>
                      <w:proofErr w:type="spellEnd"/>
                    </w:p>
                    <w:p w14:paraId="5833E696" w14:textId="24D68471" w:rsidR="008A344B" w:rsidRPr="008A344B" w:rsidRDefault="008A344B" w:rsidP="008A344B">
                      <w:pPr>
                        <w:spacing w:after="0" w:line="240" w:lineRule="auto"/>
                        <w:rPr>
                          <w:rFonts w:ascii="Gadugi" w:eastAsia="Times New Roman" w:hAnsi="Gadugi" w:cs="Times New Roman"/>
                          <w:color w:val="auto"/>
                          <w:kern w:val="0"/>
                          <w:sz w:val="24"/>
                          <w:szCs w:val="24"/>
                          <w:lang w:val="en-US" w:eastAsia="en-US"/>
                          <w14:ligatures w14:val="none"/>
                        </w:rPr>
                      </w:pPr>
                      <w:r w:rsidRPr="008A344B">
                        <w:rPr>
                          <w:rFonts w:ascii="Gadugi" w:eastAsia="Times New Roman" w:hAnsi="Gadugi" w:cs="Times New Roman"/>
                          <w:color w:val="auto"/>
                          <w:kern w:val="0"/>
                          <w:sz w:val="24"/>
                          <w:szCs w:val="24"/>
                          <w:lang w:val="en-US" w:eastAsia="en-US"/>
                          <w14:ligatures w14:val="none"/>
                        </w:rPr>
                        <w:t>21</w:t>
                      </w:r>
                      <w:r w:rsidRPr="008A344B">
                        <w:rPr>
                          <w:rFonts w:ascii="Gadugi" w:eastAsia="Times New Roman" w:hAnsi="Gadugi" w:cs="Times New Roman"/>
                          <w:color w:val="auto"/>
                          <w:kern w:val="0"/>
                          <w:sz w:val="24"/>
                          <w:szCs w:val="24"/>
                          <w:lang w:val="en-US" w:eastAsia="en-US"/>
                          <w14:ligatures w14:val="none"/>
                        </w:rPr>
                        <w:t>Grace Beaver</w:t>
                      </w:r>
                    </w:p>
                    <w:p w14:paraId="5F681318" w14:textId="43EAB126" w:rsidR="004D6159" w:rsidRPr="004D6159" w:rsidRDefault="004D6159" w:rsidP="008A344B">
                      <w:pPr>
                        <w:spacing w:after="0" w:line="240" w:lineRule="auto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2C28CD" w14:textId="36A371FC" w:rsidR="005E44BA" w:rsidRPr="00B35260" w:rsidRDefault="00943F3C" w:rsidP="00B35260">
      <w:pPr>
        <w:tabs>
          <w:tab w:val="center" w:pos="7699"/>
        </w:tabs>
        <w:spacing w:after="0" w:line="240" w:lineRule="auto"/>
        <w:rPr>
          <w:rFonts w:ascii="Gadugi" w:hAnsi="Gadugi"/>
          <w:b/>
          <w:sz w:val="20"/>
          <w:szCs w:val="20"/>
          <w:lang w:val="en-US"/>
        </w:rPr>
      </w:pPr>
      <w:r>
        <w:rPr>
          <w:rFonts w:ascii="Gadugi" w:hAnsi="Gadugi"/>
          <w:sz w:val="20"/>
          <w:szCs w:val="20"/>
          <w:lang w:val="en-US"/>
        </w:rPr>
        <w:t xml:space="preserve">      </w:t>
      </w:r>
    </w:p>
    <w:p w14:paraId="02BC3027" w14:textId="7041C3E8" w:rsidR="00ED7C90" w:rsidRPr="00943F3C" w:rsidRDefault="00335269" w:rsidP="00156072">
      <w:pPr>
        <w:tabs>
          <w:tab w:val="center" w:pos="7699"/>
        </w:tabs>
        <w:spacing w:after="0" w:line="240" w:lineRule="auto"/>
        <w:rPr>
          <w:rFonts w:ascii="Gadugi" w:hAnsi="Gadugi"/>
          <w:b/>
          <w:sz w:val="20"/>
          <w:lang w:val="en-US"/>
        </w:rPr>
      </w:pPr>
      <w:r>
        <w:rPr>
          <w:rFonts w:ascii="Gadugi" w:hAnsi="Gadugi"/>
          <w:b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27D12D" wp14:editId="0F13487A">
                <wp:simplePos x="0" y="0"/>
                <wp:positionH relativeFrom="column">
                  <wp:posOffset>7550150</wp:posOffset>
                </wp:positionH>
                <wp:positionV relativeFrom="paragraph">
                  <wp:posOffset>3467735</wp:posOffset>
                </wp:positionV>
                <wp:extent cx="2406650" cy="8953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E308A" w14:textId="1DD846FC" w:rsidR="00601207" w:rsidRPr="00601207" w:rsidRDefault="00601207">
                            <w:pPr>
                              <w:rPr>
                                <w:b/>
                                <w:color w:val="0070C0"/>
                                <w:sz w:val="24"/>
                                <w:lang w:val="en-US"/>
                              </w:rPr>
                            </w:pPr>
                            <w:r w:rsidRPr="00601207">
                              <w:rPr>
                                <w:b/>
                                <w:color w:val="0070C0"/>
                                <w:sz w:val="24"/>
                                <w:lang w:val="en-US"/>
                              </w:rPr>
                              <w:t>Steward:</w:t>
                            </w:r>
                            <w:r w:rsidR="002759FC">
                              <w:rPr>
                                <w:b/>
                                <w:color w:val="0070C0"/>
                                <w:sz w:val="24"/>
                                <w:lang w:val="en-US"/>
                              </w:rPr>
                              <w:t xml:space="preserve"> Adriane Beaver</w:t>
                            </w:r>
                          </w:p>
                          <w:p w14:paraId="27A8B83C" w14:textId="0ABD8124" w:rsidR="00601207" w:rsidRPr="00601207" w:rsidRDefault="00601207">
                            <w:pPr>
                              <w:rPr>
                                <w:b/>
                                <w:color w:val="0070C0"/>
                                <w:sz w:val="24"/>
                                <w:lang w:val="en-US"/>
                              </w:rPr>
                            </w:pPr>
                            <w:r w:rsidRPr="00601207">
                              <w:rPr>
                                <w:b/>
                                <w:color w:val="0070C0"/>
                                <w:sz w:val="24"/>
                                <w:lang w:val="en-US"/>
                              </w:rPr>
                              <w:t>Usher:</w:t>
                            </w:r>
                            <w:r w:rsidR="002759FC">
                              <w:rPr>
                                <w:b/>
                                <w:color w:val="0070C0"/>
                                <w:sz w:val="24"/>
                                <w:lang w:val="en-US"/>
                              </w:rPr>
                              <w:t xml:space="preserve"> Reina Salinas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7D12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margin-left:594.5pt;margin-top:273.05pt;width:189.5pt;height:7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" filled="f" stroked="f" strokeweight=".5pt">
                <v:textbox>
                  <w:txbxContent>
                    <w:p w14:paraId="211E308A" w14:textId="1DD846FC" w:rsidR="00601207" w:rsidRPr="00601207" w:rsidRDefault="00601207">
                      <w:pPr>
                        <w:rPr>
                          <w:b/>
                          <w:color w:val="0070C0"/>
                          <w:sz w:val="24"/>
                          <w:lang w:val="en-US"/>
                        </w:rPr>
                      </w:pPr>
                      <w:r w:rsidRPr="00601207">
                        <w:rPr>
                          <w:b/>
                          <w:color w:val="0070C0"/>
                          <w:sz w:val="24"/>
                          <w:lang w:val="en-US"/>
                        </w:rPr>
                        <w:t>Steward:</w:t>
                      </w:r>
                      <w:r w:rsidR="002759FC">
                        <w:rPr>
                          <w:b/>
                          <w:color w:val="0070C0"/>
                          <w:sz w:val="24"/>
                          <w:lang w:val="en-US"/>
                        </w:rPr>
                        <w:t xml:space="preserve"> Adriane Beaver</w:t>
                      </w:r>
                    </w:p>
                    <w:p w14:paraId="27A8B83C" w14:textId="0ABD8124" w:rsidR="00601207" w:rsidRPr="00601207" w:rsidRDefault="00601207">
                      <w:pPr>
                        <w:rPr>
                          <w:b/>
                          <w:color w:val="0070C0"/>
                          <w:sz w:val="24"/>
                          <w:lang w:val="en-US"/>
                        </w:rPr>
                      </w:pPr>
                      <w:r w:rsidRPr="00601207">
                        <w:rPr>
                          <w:b/>
                          <w:color w:val="0070C0"/>
                          <w:sz w:val="24"/>
                          <w:lang w:val="en-US"/>
                        </w:rPr>
                        <w:t>Usher:</w:t>
                      </w:r>
                      <w:r w:rsidR="002759FC">
                        <w:rPr>
                          <w:b/>
                          <w:color w:val="0070C0"/>
                          <w:sz w:val="24"/>
                          <w:lang w:val="en-US"/>
                        </w:rPr>
                        <w:t xml:space="preserve"> Reina Salinas</w:t>
                      </w:r>
                    </w:p>
                  </w:txbxContent>
                </v:textbox>
              </v:shape>
            </w:pict>
          </mc:Fallback>
        </mc:AlternateContent>
      </w:r>
      <w:r w:rsidRPr="00204B3B">
        <w:rPr>
          <w:rFonts w:ascii="Gadugi" w:hAnsi="Gadugi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1CEF3B" wp14:editId="3A079023">
                <wp:simplePos x="0" y="0"/>
                <wp:positionH relativeFrom="column">
                  <wp:posOffset>7429500</wp:posOffset>
                </wp:positionH>
                <wp:positionV relativeFrom="paragraph">
                  <wp:posOffset>452755</wp:posOffset>
                </wp:positionV>
                <wp:extent cx="2324100" cy="3232150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94670" w14:textId="4883E678" w:rsidR="00404A9F" w:rsidRPr="00601207" w:rsidRDefault="00601207" w:rsidP="00156072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color w:val="0070C0"/>
                                <w:sz w:val="28"/>
                                <w:lang w:val="en-US"/>
                              </w:rPr>
                            </w:pPr>
                            <w:r w:rsidRPr="00601207">
                              <w:rPr>
                                <w:rFonts w:ascii="Gadugi" w:hAnsi="Gadugi"/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January</w:t>
                            </w:r>
                            <w:r w:rsidR="002759FC">
                              <w:rPr>
                                <w:rFonts w:ascii="Gadugi" w:hAnsi="Gadugi"/>
                                <w:b/>
                                <w:color w:val="0070C0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2759FC">
                              <w:rPr>
                                <w:rFonts w:ascii="Gadugi" w:hAnsi="Gadugi"/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2026</w:t>
                            </w:r>
                            <w:bookmarkStart w:id="0" w:name="_GoBack"/>
                            <w:bookmarkEnd w:id="0"/>
                          </w:p>
                          <w:p w14:paraId="35F48E26" w14:textId="3D5EDB3D" w:rsidR="00F14DBF" w:rsidRDefault="003608B9" w:rsidP="007D02F2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color w:val="663300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B0D94CA" wp14:editId="0D5FBD8A">
                                  <wp:extent cx="1899920" cy="2247900"/>
                                  <wp:effectExtent l="0" t="0" r="5080" b="0"/>
                                  <wp:docPr id="24" name="Picture 24" descr="Ushers - Saint Thomas the Apostle Catholic 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shers - Saint Thomas the Apostle Catholic 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283" cy="2363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EF3B" id="Text Box 22" o:spid="_x0000_s1031" type="#_x0000_t202" style="position:absolute;margin-left:585pt;margin-top:35.65pt;width:183pt;height:25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" filled="f" stroked="f" strokeweight=".5pt">
                <v:textbox>
                  <w:txbxContent>
                    <w:p w14:paraId="63594670" w14:textId="4883E678" w:rsidR="00404A9F" w:rsidRPr="00601207" w:rsidRDefault="00601207" w:rsidP="00156072">
                      <w:pPr>
                        <w:jc w:val="center"/>
                        <w:rPr>
                          <w:rFonts w:ascii="Gadugi" w:hAnsi="Gadugi"/>
                          <w:b/>
                          <w:color w:val="0070C0"/>
                          <w:sz w:val="28"/>
                          <w:lang w:val="en-US"/>
                        </w:rPr>
                      </w:pPr>
                      <w:r w:rsidRPr="00601207">
                        <w:rPr>
                          <w:rFonts w:ascii="Gadugi" w:hAnsi="Gadugi"/>
                          <w:b/>
                          <w:color w:val="0070C0"/>
                          <w:sz w:val="32"/>
                          <w:lang w:val="en-US"/>
                        </w:rPr>
                        <w:t>January</w:t>
                      </w:r>
                      <w:r w:rsidR="002759FC">
                        <w:rPr>
                          <w:rFonts w:ascii="Gadugi" w:hAnsi="Gadugi"/>
                          <w:b/>
                          <w:color w:val="0070C0"/>
                          <w:sz w:val="32"/>
                          <w:lang w:val="en-US"/>
                        </w:rPr>
                        <w:t xml:space="preserve"> </w:t>
                      </w:r>
                      <w:r w:rsidR="002759FC">
                        <w:rPr>
                          <w:rFonts w:ascii="Gadugi" w:hAnsi="Gadugi"/>
                          <w:b/>
                          <w:color w:val="0070C0"/>
                          <w:sz w:val="32"/>
                          <w:lang w:val="en-US"/>
                        </w:rPr>
                        <w:t>2026</w:t>
                      </w:r>
                      <w:bookmarkStart w:id="1" w:name="_GoBack"/>
                      <w:bookmarkEnd w:id="1"/>
                    </w:p>
                    <w:p w14:paraId="35F48E26" w14:textId="3D5EDB3D" w:rsidR="00F14DBF" w:rsidRDefault="003608B9" w:rsidP="007D02F2">
                      <w:pPr>
                        <w:jc w:val="center"/>
                        <w:rPr>
                          <w:rFonts w:ascii="Gadugi" w:hAnsi="Gadugi"/>
                          <w:b/>
                          <w:color w:val="663300"/>
                          <w:sz w:val="24"/>
                          <w:lang w:val="en-US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B0D94CA" wp14:editId="0D5FBD8A">
                            <wp:extent cx="1899920" cy="2247900"/>
                            <wp:effectExtent l="0" t="0" r="5080" b="0"/>
                            <wp:docPr id="24" name="Picture 24" descr="Ushers - Saint Thomas the Apostle Catholic 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shers - Saint Thomas the Apostle Catholic 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7283" cy="2363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207">
        <w:rPr>
          <w:rFonts w:ascii="Gadugi" w:hAnsi="Gadugi"/>
          <w:b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457BF0" wp14:editId="3EEFE28B">
                <wp:simplePos x="0" y="0"/>
                <wp:positionH relativeFrom="column">
                  <wp:posOffset>-50800</wp:posOffset>
                </wp:positionH>
                <wp:positionV relativeFrom="paragraph">
                  <wp:posOffset>1156335</wp:posOffset>
                </wp:positionV>
                <wp:extent cx="2692400" cy="37465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FEA2" w14:textId="7391ADC9" w:rsidR="00A37755" w:rsidRPr="00A37755" w:rsidRDefault="00A37755" w:rsidP="00A37755">
                            <w:pPr>
                              <w:jc w:val="center"/>
                              <w:rPr>
                                <w:b/>
                                <w:color w:val="0070C0"/>
                                <w:sz w:val="24"/>
                                <w:lang w:val="en-US"/>
                              </w:rPr>
                            </w:pPr>
                            <w:r w:rsidRPr="00A37755">
                              <w:rPr>
                                <w:b/>
                                <w:color w:val="0070C0"/>
                                <w:sz w:val="24"/>
                                <w:lang w:val="en-US"/>
                              </w:rPr>
                              <w:t>Stewardship and Attendance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57BF0" id="Text Box 15" o:spid="_x0000_s1032" type="#_x0000_t202" style="position:absolute;margin-left:-4pt;margin-top:91.05pt;width:212pt;height:2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" filled="f" stroked="f" strokeweight=".5pt">
                <v:textbox>
                  <w:txbxContent>
                    <w:p w14:paraId="5947FEA2" w14:textId="7391ADC9" w:rsidR="00A37755" w:rsidRPr="00A37755" w:rsidRDefault="00A37755" w:rsidP="00A37755">
                      <w:pPr>
                        <w:jc w:val="center"/>
                        <w:rPr>
                          <w:b/>
                          <w:color w:val="0070C0"/>
                          <w:sz w:val="24"/>
                          <w:lang w:val="en-US"/>
                        </w:rPr>
                      </w:pPr>
                      <w:r w:rsidRPr="00A37755">
                        <w:rPr>
                          <w:b/>
                          <w:color w:val="0070C0"/>
                          <w:sz w:val="24"/>
                          <w:lang w:val="en-US"/>
                        </w:rPr>
                        <w:t>Stewardship and Attendance</w:t>
                      </w:r>
                    </w:p>
                  </w:txbxContent>
                </v:textbox>
              </v:shape>
            </w:pict>
          </mc:Fallback>
        </mc:AlternateContent>
      </w:r>
      <w:r w:rsidR="00601207">
        <w:rPr>
          <w:rFonts w:ascii="Gadugi" w:hAnsi="Gadugi"/>
          <w:b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601683" wp14:editId="65EE6EE9">
                <wp:simplePos x="0" y="0"/>
                <wp:positionH relativeFrom="column">
                  <wp:posOffset>120650</wp:posOffset>
                </wp:positionH>
                <wp:positionV relativeFrom="paragraph">
                  <wp:posOffset>1721485</wp:posOffset>
                </wp:positionV>
                <wp:extent cx="2273300" cy="44640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446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39F47" w14:textId="3914A480" w:rsidR="00A37755" w:rsidRPr="00A37755" w:rsidRDefault="00A37755" w:rsidP="00A37755">
                            <w:pPr>
                              <w:spacing w:after="0" w:line="240" w:lineRule="auto"/>
                              <w:rPr>
                                <w:b/>
                                <w:lang w:val="en-US"/>
                              </w:rPr>
                            </w:pPr>
                            <w:r w:rsidRPr="00A37755"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December </w:t>
                            </w:r>
                            <w:r w:rsidR="00601207">
                              <w:rPr>
                                <w:b/>
                                <w:lang w:val="en-US"/>
                              </w:rPr>
                              <w:t>7</w:t>
                            </w:r>
                            <w:r w:rsidRPr="00A37755">
                              <w:rPr>
                                <w:b/>
                                <w:lang w:val="en-US"/>
                              </w:rPr>
                              <w:t xml:space="preserve">, 2025          </w:t>
                            </w:r>
                          </w:p>
                          <w:p w14:paraId="72C23670" w14:textId="638B2789" w:rsidR="00A37755" w:rsidRPr="00A37755" w:rsidRDefault="002759FC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  <w:p w14:paraId="1FAF6A1D" w14:textId="5810D19D" w:rsidR="00A37755" w:rsidRDefault="00A37755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A37755">
                              <w:rPr>
                                <w:lang w:val="en-US"/>
                              </w:rPr>
                              <w:t xml:space="preserve">      Offering - </w:t>
                            </w:r>
                            <w:r w:rsidR="002759FC">
                              <w:rPr>
                                <w:lang w:val="en-US"/>
                              </w:rPr>
                              <w:t>$396</w:t>
                            </w:r>
                          </w:p>
                          <w:p w14:paraId="0F06315B" w14:textId="77777777" w:rsidR="00A37755" w:rsidRPr="00A37755" w:rsidRDefault="00A37755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2786A517" w14:textId="3B66E2A4" w:rsidR="00A37755" w:rsidRPr="00A37755" w:rsidRDefault="00A37755" w:rsidP="00A37755">
                            <w:pPr>
                              <w:spacing w:after="0" w:line="240" w:lineRule="auto"/>
                              <w:rPr>
                                <w:b/>
                                <w:lang w:val="en-US"/>
                              </w:rPr>
                            </w:pPr>
                            <w:r w:rsidRPr="00A37755">
                              <w:rPr>
                                <w:lang w:val="en-US"/>
                              </w:rPr>
                              <w:t xml:space="preserve">    </w:t>
                            </w:r>
                            <w:r w:rsidR="00601207">
                              <w:rPr>
                                <w:b/>
                                <w:lang w:val="en-US"/>
                              </w:rPr>
                              <w:t>December 14</w:t>
                            </w:r>
                            <w:r w:rsidRPr="00A37755">
                              <w:rPr>
                                <w:b/>
                                <w:lang w:val="en-US"/>
                              </w:rPr>
                              <w:t xml:space="preserve">, 2025    </w:t>
                            </w:r>
                          </w:p>
                          <w:p w14:paraId="737832ED" w14:textId="5FC6D246" w:rsidR="00A37755" w:rsidRPr="00A37755" w:rsidRDefault="00A37755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A37755">
                              <w:rPr>
                                <w:lang w:val="en-US"/>
                              </w:rPr>
                              <w:t xml:space="preserve">      Attendance - </w:t>
                            </w:r>
                            <w:r w:rsidR="002759FC">
                              <w:rPr>
                                <w:lang w:val="en-US"/>
                              </w:rPr>
                              <w:t>20</w:t>
                            </w:r>
                          </w:p>
                          <w:p w14:paraId="6546AA8D" w14:textId="0E83DEF2" w:rsidR="00A37755" w:rsidRDefault="00A37755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A37755">
                              <w:rPr>
                                <w:lang w:val="en-US"/>
                              </w:rPr>
                              <w:t xml:space="preserve">      Offering – </w:t>
                            </w:r>
                            <w:r w:rsidR="002759FC">
                              <w:rPr>
                                <w:lang w:val="en-US"/>
                              </w:rPr>
                              <w:t>$2,041</w:t>
                            </w:r>
                          </w:p>
                          <w:p w14:paraId="49A28EE4" w14:textId="77777777" w:rsidR="00A37755" w:rsidRPr="00A37755" w:rsidRDefault="00A37755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6309D82F" w14:textId="666D91C8" w:rsidR="00A37755" w:rsidRPr="00A37755" w:rsidRDefault="00A37755" w:rsidP="00A37755">
                            <w:pPr>
                              <w:spacing w:after="0" w:line="240" w:lineRule="auto"/>
                              <w:rPr>
                                <w:b/>
                                <w:lang w:val="en-US"/>
                              </w:rPr>
                            </w:pPr>
                            <w:r w:rsidRPr="00A37755">
                              <w:rPr>
                                <w:b/>
                                <w:lang w:val="en-US"/>
                              </w:rPr>
                              <w:t xml:space="preserve">     </w:t>
                            </w:r>
                            <w:r w:rsidR="00601207">
                              <w:rPr>
                                <w:b/>
                                <w:lang w:val="en-US"/>
                              </w:rPr>
                              <w:t>December 21</w:t>
                            </w:r>
                            <w:r w:rsidRPr="00A37755">
                              <w:rPr>
                                <w:b/>
                                <w:lang w:val="en-US"/>
                              </w:rPr>
                              <w:t xml:space="preserve">, 2025                                                                                           </w:t>
                            </w:r>
                          </w:p>
                          <w:p w14:paraId="0BB771AC" w14:textId="346026F2" w:rsidR="00A37755" w:rsidRPr="00A37755" w:rsidRDefault="00A37755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A37755">
                              <w:rPr>
                                <w:lang w:val="en-US"/>
                              </w:rPr>
                              <w:t xml:space="preserve">      Attendance </w:t>
                            </w:r>
                            <w:r w:rsidR="002759FC" w:rsidRPr="00A37755">
                              <w:rPr>
                                <w:lang w:val="en-US"/>
                              </w:rPr>
                              <w:t>– 25</w:t>
                            </w:r>
                            <w:r w:rsidRPr="00A37755">
                              <w:rPr>
                                <w:lang w:val="en-US"/>
                              </w:rPr>
                              <w:t xml:space="preserve">                                                                                           </w:t>
                            </w:r>
                          </w:p>
                          <w:p w14:paraId="17908ADC" w14:textId="1B98D81B" w:rsidR="00A37755" w:rsidRDefault="00A37755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A37755">
                              <w:rPr>
                                <w:lang w:val="en-US"/>
                              </w:rPr>
                              <w:t xml:space="preserve">      Offering - </w:t>
                            </w:r>
                            <w:r w:rsidR="002759FC">
                              <w:rPr>
                                <w:lang w:val="en-US"/>
                              </w:rPr>
                              <w:t>$5114.70</w:t>
                            </w:r>
                          </w:p>
                          <w:p w14:paraId="39957774" w14:textId="77777777" w:rsidR="00A37755" w:rsidRPr="00A37755" w:rsidRDefault="00A37755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1F2BD651" w14:textId="5CB5C088" w:rsidR="00A37755" w:rsidRPr="00A37755" w:rsidRDefault="00A37755" w:rsidP="00A37755">
                            <w:pPr>
                              <w:spacing w:after="0" w:line="240" w:lineRule="auto"/>
                              <w:rPr>
                                <w:b/>
                                <w:lang w:val="en-US"/>
                              </w:rPr>
                            </w:pPr>
                            <w:r w:rsidRPr="00A37755">
                              <w:rPr>
                                <w:lang w:val="en-US"/>
                              </w:rPr>
                              <w:t xml:space="preserve">    </w:t>
                            </w:r>
                            <w:r w:rsidR="00601207">
                              <w:rPr>
                                <w:b/>
                                <w:lang w:val="en-US"/>
                              </w:rPr>
                              <w:t>December 28</w:t>
                            </w:r>
                            <w:r w:rsidRPr="00A37755">
                              <w:rPr>
                                <w:b/>
                                <w:lang w:val="en-US"/>
                              </w:rPr>
                              <w:t xml:space="preserve">, 2025                                                                                                           </w:t>
                            </w:r>
                          </w:p>
                          <w:p w14:paraId="6FC9A456" w14:textId="179076BA" w:rsidR="00A37755" w:rsidRPr="00A37755" w:rsidRDefault="00601207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Attendance – </w:t>
                            </w:r>
                            <w:r w:rsidR="002759FC">
                              <w:rPr>
                                <w:lang w:val="en-US"/>
                              </w:rPr>
                              <w:t>21</w:t>
                            </w:r>
                            <w:r w:rsidR="00A37755" w:rsidRPr="00A37755">
                              <w:rPr>
                                <w:lang w:val="en-US"/>
                              </w:rPr>
                              <w:t xml:space="preserve">                                                                                             </w:t>
                            </w:r>
                          </w:p>
                          <w:p w14:paraId="25B258F3" w14:textId="6ACA0B68" w:rsidR="00A37755" w:rsidRDefault="00A37755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A37755">
                              <w:rPr>
                                <w:lang w:val="en-US"/>
                              </w:rPr>
                              <w:t xml:space="preserve">      Offering - </w:t>
                            </w:r>
                            <w:r w:rsidR="002759FC">
                              <w:rPr>
                                <w:lang w:val="en-US"/>
                              </w:rPr>
                              <w:t>$5,222</w:t>
                            </w:r>
                          </w:p>
                          <w:p w14:paraId="463CF9DC" w14:textId="77777777" w:rsidR="00A37755" w:rsidRPr="00A37755" w:rsidRDefault="00A37755" w:rsidP="00A3775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05933A5C" w14:textId="2C4A5500" w:rsidR="008A344B" w:rsidRDefault="008A344B" w:rsidP="00A3775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1683" id="Text Box 13" o:spid="_x0000_s1033" type="#_x0000_t202" style="position:absolute;margin-left:9.5pt;margin-top:135.55pt;width:179pt;height:35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" filled="f" stroked="f" strokeweight=".5pt">
                <v:textbox>
                  <w:txbxContent>
                    <w:p w14:paraId="33C39F47" w14:textId="3914A480" w:rsidR="00A37755" w:rsidRPr="00A37755" w:rsidRDefault="00A37755" w:rsidP="00A37755">
                      <w:pPr>
                        <w:spacing w:after="0" w:line="240" w:lineRule="auto"/>
                        <w:rPr>
                          <w:b/>
                          <w:lang w:val="en-US"/>
                        </w:rPr>
                      </w:pPr>
                      <w:r w:rsidRPr="00A37755">
                        <w:rPr>
                          <w:lang w:val="en-US"/>
                        </w:rPr>
                        <w:t xml:space="preserve">    </w:t>
                      </w:r>
                      <w:r>
                        <w:rPr>
                          <w:b/>
                          <w:lang w:val="en-US"/>
                        </w:rPr>
                        <w:t xml:space="preserve">December </w:t>
                      </w:r>
                      <w:r w:rsidR="00601207">
                        <w:rPr>
                          <w:b/>
                          <w:lang w:val="en-US"/>
                        </w:rPr>
                        <w:t>7</w:t>
                      </w:r>
                      <w:r w:rsidRPr="00A37755">
                        <w:rPr>
                          <w:b/>
                          <w:lang w:val="en-US"/>
                        </w:rPr>
                        <w:t xml:space="preserve">, 2025          </w:t>
                      </w:r>
                    </w:p>
                    <w:p w14:paraId="72C23670" w14:textId="638B2789" w:rsidR="00A37755" w:rsidRPr="00A37755" w:rsidRDefault="002759FC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  <w:p w14:paraId="1FAF6A1D" w14:textId="5810D19D" w:rsidR="00A37755" w:rsidRDefault="00A37755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A37755">
                        <w:rPr>
                          <w:lang w:val="en-US"/>
                        </w:rPr>
                        <w:t xml:space="preserve">      Offering - </w:t>
                      </w:r>
                      <w:r w:rsidR="002759FC">
                        <w:rPr>
                          <w:lang w:val="en-US"/>
                        </w:rPr>
                        <w:t>$396</w:t>
                      </w:r>
                    </w:p>
                    <w:p w14:paraId="0F06315B" w14:textId="77777777" w:rsidR="00A37755" w:rsidRPr="00A37755" w:rsidRDefault="00A37755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14:paraId="2786A517" w14:textId="3B66E2A4" w:rsidR="00A37755" w:rsidRPr="00A37755" w:rsidRDefault="00A37755" w:rsidP="00A37755">
                      <w:pPr>
                        <w:spacing w:after="0" w:line="240" w:lineRule="auto"/>
                        <w:rPr>
                          <w:b/>
                          <w:lang w:val="en-US"/>
                        </w:rPr>
                      </w:pPr>
                      <w:r w:rsidRPr="00A37755">
                        <w:rPr>
                          <w:lang w:val="en-US"/>
                        </w:rPr>
                        <w:t xml:space="preserve">    </w:t>
                      </w:r>
                      <w:r w:rsidR="00601207">
                        <w:rPr>
                          <w:b/>
                          <w:lang w:val="en-US"/>
                        </w:rPr>
                        <w:t>December 14</w:t>
                      </w:r>
                      <w:r w:rsidRPr="00A37755">
                        <w:rPr>
                          <w:b/>
                          <w:lang w:val="en-US"/>
                        </w:rPr>
                        <w:t xml:space="preserve">, 2025    </w:t>
                      </w:r>
                    </w:p>
                    <w:p w14:paraId="737832ED" w14:textId="5FC6D246" w:rsidR="00A37755" w:rsidRPr="00A37755" w:rsidRDefault="00A37755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A37755">
                        <w:rPr>
                          <w:lang w:val="en-US"/>
                        </w:rPr>
                        <w:t xml:space="preserve">      Attendance - </w:t>
                      </w:r>
                      <w:r w:rsidR="002759FC">
                        <w:rPr>
                          <w:lang w:val="en-US"/>
                        </w:rPr>
                        <w:t>20</w:t>
                      </w:r>
                    </w:p>
                    <w:p w14:paraId="6546AA8D" w14:textId="0E83DEF2" w:rsidR="00A37755" w:rsidRDefault="00A37755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A37755">
                        <w:rPr>
                          <w:lang w:val="en-US"/>
                        </w:rPr>
                        <w:t xml:space="preserve">      Offering – </w:t>
                      </w:r>
                      <w:r w:rsidR="002759FC">
                        <w:rPr>
                          <w:lang w:val="en-US"/>
                        </w:rPr>
                        <w:t>$2,041</w:t>
                      </w:r>
                    </w:p>
                    <w:p w14:paraId="49A28EE4" w14:textId="77777777" w:rsidR="00A37755" w:rsidRPr="00A37755" w:rsidRDefault="00A37755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14:paraId="6309D82F" w14:textId="666D91C8" w:rsidR="00A37755" w:rsidRPr="00A37755" w:rsidRDefault="00A37755" w:rsidP="00A37755">
                      <w:pPr>
                        <w:spacing w:after="0" w:line="240" w:lineRule="auto"/>
                        <w:rPr>
                          <w:b/>
                          <w:lang w:val="en-US"/>
                        </w:rPr>
                      </w:pPr>
                      <w:r w:rsidRPr="00A37755">
                        <w:rPr>
                          <w:b/>
                          <w:lang w:val="en-US"/>
                        </w:rPr>
                        <w:t xml:space="preserve">     </w:t>
                      </w:r>
                      <w:r w:rsidR="00601207">
                        <w:rPr>
                          <w:b/>
                          <w:lang w:val="en-US"/>
                        </w:rPr>
                        <w:t>December 21</w:t>
                      </w:r>
                      <w:r w:rsidRPr="00A37755">
                        <w:rPr>
                          <w:b/>
                          <w:lang w:val="en-US"/>
                        </w:rPr>
                        <w:t xml:space="preserve">, 2025                                                                                           </w:t>
                      </w:r>
                    </w:p>
                    <w:p w14:paraId="0BB771AC" w14:textId="346026F2" w:rsidR="00A37755" w:rsidRPr="00A37755" w:rsidRDefault="00A37755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A37755">
                        <w:rPr>
                          <w:lang w:val="en-US"/>
                        </w:rPr>
                        <w:t xml:space="preserve">      Attendance </w:t>
                      </w:r>
                      <w:r w:rsidR="002759FC" w:rsidRPr="00A37755">
                        <w:rPr>
                          <w:lang w:val="en-US"/>
                        </w:rPr>
                        <w:t>– 25</w:t>
                      </w:r>
                      <w:r w:rsidRPr="00A37755">
                        <w:rPr>
                          <w:lang w:val="en-US"/>
                        </w:rPr>
                        <w:t xml:space="preserve">                                                                                           </w:t>
                      </w:r>
                    </w:p>
                    <w:p w14:paraId="17908ADC" w14:textId="1B98D81B" w:rsidR="00A37755" w:rsidRDefault="00A37755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A37755">
                        <w:rPr>
                          <w:lang w:val="en-US"/>
                        </w:rPr>
                        <w:t xml:space="preserve">      Offering - </w:t>
                      </w:r>
                      <w:r w:rsidR="002759FC">
                        <w:rPr>
                          <w:lang w:val="en-US"/>
                        </w:rPr>
                        <w:t>$5114.70</w:t>
                      </w:r>
                    </w:p>
                    <w:p w14:paraId="39957774" w14:textId="77777777" w:rsidR="00A37755" w:rsidRPr="00A37755" w:rsidRDefault="00A37755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14:paraId="1F2BD651" w14:textId="5CB5C088" w:rsidR="00A37755" w:rsidRPr="00A37755" w:rsidRDefault="00A37755" w:rsidP="00A37755">
                      <w:pPr>
                        <w:spacing w:after="0" w:line="240" w:lineRule="auto"/>
                        <w:rPr>
                          <w:b/>
                          <w:lang w:val="en-US"/>
                        </w:rPr>
                      </w:pPr>
                      <w:r w:rsidRPr="00A37755">
                        <w:rPr>
                          <w:lang w:val="en-US"/>
                        </w:rPr>
                        <w:t xml:space="preserve">    </w:t>
                      </w:r>
                      <w:r w:rsidR="00601207">
                        <w:rPr>
                          <w:b/>
                          <w:lang w:val="en-US"/>
                        </w:rPr>
                        <w:t>December 28</w:t>
                      </w:r>
                      <w:r w:rsidRPr="00A37755">
                        <w:rPr>
                          <w:b/>
                          <w:lang w:val="en-US"/>
                        </w:rPr>
                        <w:t xml:space="preserve">, 2025                                                                                                           </w:t>
                      </w:r>
                    </w:p>
                    <w:p w14:paraId="6FC9A456" w14:textId="179076BA" w:rsidR="00A37755" w:rsidRPr="00A37755" w:rsidRDefault="00601207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Attendance – </w:t>
                      </w:r>
                      <w:r w:rsidR="002759FC">
                        <w:rPr>
                          <w:lang w:val="en-US"/>
                        </w:rPr>
                        <w:t>21</w:t>
                      </w:r>
                      <w:r w:rsidR="00A37755" w:rsidRPr="00A37755">
                        <w:rPr>
                          <w:lang w:val="en-US"/>
                        </w:rPr>
                        <w:t xml:space="preserve">                                                                                             </w:t>
                      </w:r>
                    </w:p>
                    <w:p w14:paraId="25B258F3" w14:textId="6ACA0B68" w:rsidR="00A37755" w:rsidRDefault="00A37755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A37755">
                        <w:rPr>
                          <w:lang w:val="en-US"/>
                        </w:rPr>
                        <w:t xml:space="preserve">      Offering - </w:t>
                      </w:r>
                      <w:r w:rsidR="002759FC">
                        <w:rPr>
                          <w:lang w:val="en-US"/>
                        </w:rPr>
                        <w:t>$5,222</w:t>
                      </w:r>
                    </w:p>
                    <w:p w14:paraId="463CF9DC" w14:textId="77777777" w:rsidR="00A37755" w:rsidRPr="00A37755" w:rsidRDefault="00A37755" w:rsidP="00A3775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14:paraId="05933A5C" w14:textId="2C4A5500" w:rsidR="008A344B" w:rsidRDefault="008A344B" w:rsidP="00A37755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601207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4A08EC6" wp14:editId="59424142">
            <wp:simplePos x="0" y="0"/>
            <wp:positionH relativeFrom="column">
              <wp:posOffset>4400550</wp:posOffset>
            </wp:positionH>
            <wp:positionV relativeFrom="paragraph">
              <wp:posOffset>701040</wp:posOffset>
            </wp:positionV>
            <wp:extent cx="1524000" cy="1720850"/>
            <wp:effectExtent l="0" t="0" r="0" b="0"/>
            <wp:wrapSquare wrapText="bothSides"/>
            <wp:docPr id="1" name="Picture 1" descr="The Concept Of Buying Clothes Hanger And Shelves With Clothes Cartoon,  Clothes Clipart, Cartoon Clipart, Hanger Clipart PNG Transparent Image and  Clipart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oncept Of Buying Clothes Hanger And Shelves With Clothes Cartoon,  Clothes Clipart, Cartoon Clipart, Hanger Clipart PNG Transparent Image and  Clipart for Free Downloa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207">
        <w:rPr>
          <w:rFonts w:ascii="Gadugi" w:hAnsi="Gadugi"/>
          <w:b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F0F25F" wp14:editId="24DDEEEA">
                <wp:simplePos x="0" y="0"/>
                <wp:positionH relativeFrom="column">
                  <wp:posOffset>4236085</wp:posOffset>
                </wp:positionH>
                <wp:positionV relativeFrom="paragraph">
                  <wp:posOffset>152400</wp:posOffset>
                </wp:positionV>
                <wp:extent cx="2012315" cy="3429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C8805" w14:textId="2880A1F0" w:rsidR="009D141A" w:rsidRPr="009D141A" w:rsidRDefault="009D141A" w:rsidP="009D141A">
                            <w:pPr>
                              <w:jc w:val="center"/>
                              <w:rPr>
                                <w:b/>
                                <w:color w:val="2B7471" w:themeColor="accent1" w:themeShade="80"/>
                                <w:sz w:val="32"/>
                                <w:lang w:val="en-US"/>
                              </w:rPr>
                            </w:pPr>
                            <w:r w:rsidRPr="009D141A">
                              <w:rPr>
                                <w:b/>
                                <w:color w:val="2B7471" w:themeColor="accent1" w:themeShade="80"/>
                                <w:sz w:val="32"/>
                                <w:lang w:val="en-US"/>
                              </w:rPr>
                              <w:t>Clothing Closet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0F25F" id="Text Box 25" o:spid="_x0000_s1034" type="#_x0000_t202" style="position:absolute;margin-left:333.55pt;margin-top:12pt;width:158.45pt;height:2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" filled="f" stroked="f" strokeweight=".5pt">
                <v:textbox>
                  <w:txbxContent>
                    <w:p w14:paraId="6FEC8805" w14:textId="2880A1F0" w:rsidR="009D141A" w:rsidRPr="009D141A" w:rsidRDefault="009D141A" w:rsidP="009D141A">
                      <w:pPr>
                        <w:jc w:val="center"/>
                        <w:rPr>
                          <w:b/>
                          <w:color w:val="2B7471" w:themeColor="accent1" w:themeShade="80"/>
                          <w:sz w:val="32"/>
                          <w:lang w:val="en-US"/>
                        </w:rPr>
                      </w:pPr>
                      <w:r w:rsidRPr="009D141A">
                        <w:rPr>
                          <w:b/>
                          <w:color w:val="2B7471" w:themeColor="accent1" w:themeShade="80"/>
                          <w:sz w:val="32"/>
                          <w:lang w:val="en-US"/>
                        </w:rPr>
                        <w:t>Clothing Closet</w:t>
                      </w:r>
                    </w:p>
                  </w:txbxContent>
                </v:textbox>
              </v:shape>
            </w:pict>
          </mc:Fallback>
        </mc:AlternateContent>
      </w:r>
      <w:r w:rsidR="00B35260">
        <w:rPr>
          <w:rFonts w:ascii="Gadugi" w:hAnsi="Gadugi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14C983" wp14:editId="4A379D2B">
                <wp:simplePos x="0" y="0"/>
                <wp:positionH relativeFrom="column">
                  <wp:posOffset>4191000</wp:posOffset>
                </wp:positionH>
                <wp:positionV relativeFrom="paragraph">
                  <wp:posOffset>2660650</wp:posOffset>
                </wp:positionV>
                <wp:extent cx="1828800" cy="167005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7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C5BE8" w14:textId="77777777" w:rsidR="00204B3B" w:rsidRPr="009D141A" w:rsidRDefault="00204B3B" w:rsidP="00204B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9D141A">
                              <w:rPr>
                                <w:b/>
                                <w:sz w:val="18"/>
                                <w:lang w:val="en-US"/>
                              </w:rPr>
                              <w:t>10am-1pm</w:t>
                            </w:r>
                          </w:p>
                          <w:p w14:paraId="22FECD44" w14:textId="3942B252" w:rsidR="00204B3B" w:rsidRPr="009D141A" w:rsidRDefault="00204B3B" w:rsidP="00204B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9D141A">
                              <w:rPr>
                                <w:sz w:val="18"/>
                                <w:lang w:val="en-US"/>
                              </w:rPr>
                              <w:t xml:space="preserve">Saturday </w:t>
                            </w:r>
                            <w:r w:rsidR="00031CC1" w:rsidRPr="009D141A">
                              <w:rPr>
                                <w:sz w:val="18"/>
                                <w:lang w:val="en-US"/>
                              </w:rPr>
                              <w:t>November 8</w:t>
                            </w:r>
                            <w:r w:rsidRPr="009D141A">
                              <w:rPr>
                                <w:sz w:val="18"/>
                                <w:lang w:val="en-US"/>
                              </w:rPr>
                              <w:t>, 2025</w:t>
                            </w:r>
                          </w:p>
                          <w:p w14:paraId="24157874" w14:textId="77777777" w:rsidR="00204B3B" w:rsidRPr="009D141A" w:rsidRDefault="00204B3B" w:rsidP="00204B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9D141A">
                              <w:rPr>
                                <w:sz w:val="18"/>
                                <w:lang w:val="en-US"/>
                              </w:rPr>
                              <w:t>The Clothing Closet is FREE and open to</w:t>
                            </w:r>
                          </w:p>
                          <w:p w14:paraId="66BAD04E" w14:textId="77777777" w:rsidR="00204B3B" w:rsidRPr="009D141A" w:rsidRDefault="00204B3B" w:rsidP="00204B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proofErr w:type="gramStart"/>
                            <w:r w:rsidRPr="009D141A">
                              <w:rPr>
                                <w:sz w:val="18"/>
                                <w:lang w:val="en-US"/>
                              </w:rPr>
                              <w:t>anyone</w:t>
                            </w:r>
                            <w:proofErr w:type="gramEnd"/>
                            <w:r w:rsidRPr="009D141A">
                              <w:rPr>
                                <w:sz w:val="18"/>
                                <w:lang w:val="en-US"/>
                              </w:rPr>
                              <w:t xml:space="preserve"> and everyone!</w:t>
                            </w:r>
                          </w:p>
                          <w:p w14:paraId="27D63C32" w14:textId="77777777" w:rsidR="00204B3B" w:rsidRPr="009D141A" w:rsidRDefault="00204B3B" w:rsidP="00204B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9D141A">
                              <w:rPr>
                                <w:sz w:val="18"/>
                                <w:lang w:val="en-US"/>
                              </w:rPr>
                              <w:t>Spread the word to anyone who has a need!</w:t>
                            </w:r>
                          </w:p>
                          <w:p w14:paraId="60D0074E" w14:textId="77777777" w:rsidR="00204B3B" w:rsidRPr="009D141A" w:rsidRDefault="00204B3B" w:rsidP="00204B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9D141A">
                              <w:rPr>
                                <w:sz w:val="18"/>
                              </w:rPr>
                              <w:t>clothing</w:t>
                            </w:r>
                            <w:proofErr w:type="spellEnd"/>
                          </w:p>
                          <w:p w14:paraId="451D4325" w14:textId="0F427421" w:rsidR="00204B3B" w:rsidRPr="00601207" w:rsidRDefault="00204B3B" w:rsidP="00204B3B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C00000"/>
                                <w:sz w:val="44"/>
                              </w:rPr>
                            </w:pPr>
                            <w:proofErr w:type="spellStart"/>
                            <w:r w:rsidRPr="00601207">
                              <w:rPr>
                                <w:rFonts w:ascii="Chiller" w:hAnsi="Chiller"/>
                                <w:b/>
                                <w:color w:val="C00000"/>
                                <w:sz w:val="44"/>
                              </w:rPr>
                              <w:t>Donations</w:t>
                            </w:r>
                            <w:proofErr w:type="spellEnd"/>
                            <w:r w:rsidRPr="00601207">
                              <w:rPr>
                                <w:rFonts w:ascii="Chiller" w:hAnsi="Chiller"/>
                                <w:b/>
                                <w:color w:val="C00000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601207">
                              <w:rPr>
                                <w:rFonts w:ascii="Chiller" w:hAnsi="Chiller"/>
                                <w:b/>
                                <w:color w:val="C00000"/>
                                <w:sz w:val="44"/>
                              </w:rPr>
                              <w:t>needed</w:t>
                            </w:r>
                            <w:proofErr w:type="spellEnd"/>
                            <w:r w:rsidRPr="00601207">
                              <w:rPr>
                                <w:rFonts w:ascii="Chiller" w:hAnsi="Chiller"/>
                                <w:b/>
                                <w:color w:val="C00000"/>
                                <w:sz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C983" id="Text Box 23" o:spid="_x0000_s1035" type="#_x0000_t202" style="position:absolute;margin-left:330pt;margin-top:209.5pt;width:2in;height:1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" filled="f" stroked="f" strokeweight=".5pt">
                <v:textbox>
                  <w:txbxContent>
                    <w:p w14:paraId="681C5BE8" w14:textId="77777777" w:rsidR="00204B3B" w:rsidRPr="009D141A" w:rsidRDefault="00204B3B" w:rsidP="00204B3B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lang w:val="en-US"/>
                        </w:rPr>
                      </w:pPr>
                      <w:r w:rsidRPr="009D141A">
                        <w:rPr>
                          <w:b/>
                          <w:sz w:val="18"/>
                          <w:lang w:val="en-US"/>
                        </w:rPr>
                        <w:t>10am-1pm</w:t>
                      </w:r>
                    </w:p>
                    <w:p w14:paraId="22FECD44" w14:textId="3942B252" w:rsidR="00204B3B" w:rsidRPr="009D141A" w:rsidRDefault="00204B3B" w:rsidP="00204B3B">
                      <w:pPr>
                        <w:spacing w:after="0" w:line="240" w:lineRule="auto"/>
                        <w:jc w:val="center"/>
                        <w:rPr>
                          <w:sz w:val="18"/>
                          <w:lang w:val="en-US"/>
                        </w:rPr>
                      </w:pPr>
                      <w:r w:rsidRPr="009D141A">
                        <w:rPr>
                          <w:sz w:val="18"/>
                          <w:lang w:val="en-US"/>
                        </w:rPr>
                        <w:t xml:space="preserve">Saturday </w:t>
                      </w:r>
                      <w:r w:rsidR="00031CC1" w:rsidRPr="009D141A">
                        <w:rPr>
                          <w:sz w:val="18"/>
                          <w:lang w:val="en-US"/>
                        </w:rPr>
                        <w:t>November 8</w:t>
                      </w:r>
                      <w:r w:rsidRPr="009D141A">
                        <w:rPr>
                          <w:sz w:val="18"/>
                          <w:lang w:val="en-US"/>
                        </w:rPr>
                        <w:t>, 2025</w:t>
                      </w:r>
                    </w:p>
                    <w:p w14:paraId="24157874" w14:textId="77777777" w:rsidR="00204B3B" w:rsidRPr="009D141A" w:rsidRDefault="00204B3B" w:rsidP="00204B3B">
                      <w:pPr>
                        <w:spacing w:after="0" w:line="240" w:lineRule="auto"/>
                        <w:jc w:val="center"/>
                        <w:rPr>
                          <w:sz w:val="18"/>
                          <w:lang w:val="en-US"/>
                        </w:rPr>
                      </w:pPr>
                      <w:r w:rsidRPr="009D141A">
                        <w:rPr>
                          <w:sz w:val="18"/>
                          <w:lang w:val="en-US"/>
                        </w:rPr>
                        <w:t>The Clothing Closet is FREE and open to</w:t>
                      </w:r>
                    </w:p>
                    <w:p w14:paraId="66BAD04E" w14:textId="77777777" w:rsidR="00204B3B" w:rsidRPr="009D141A" w:rsidRDefault="00204B3B" w:rsidP="00204B3B">
                      <w:pPr>
                        <w:spacing w:after="0" w:line="240" w:lineRule="auto"/>
                        <w:jc w:val="center"/>
                        <w:rPr>
                          <w:sz w:val="18"/>
                          <w:lang w:val="en-US"/>
                        </w:rPr>
                      </w:pPr>
                      <w:proofErr w:type="gramStart"/>
                      <w:r w:rsidRPr="009D141A">
                        <w:rPr>
                          <w:sz w:val="18"/>
                          <w:lang w:val="en-US"/>
                        </w:rPr>
                        <w:t>anyone</w:t>
                      </w:r>
                      <w:proofErr w:type="gramEnd"/>
                      <w:r w:rsidRPr="009D141A">
                        <w:rPr>
                          <w:sz w:val="18"/>
                          <w:lang w:val="en-US"/>
                        </w:rPr>
                        <w:t xml:space="preserve"> and everyone!</w:t>
                      </w:r>
                    </w:p>
                    <w:p w14:paraId="27D63C32" w14:textId="77777777" w:rsidR="00204B3B" w:rsidRPr="009D141A" w:rsidRDefault="00204B3B" w:rsidP="00204B3B">
                      <w:pPr>
                        <w:spacing w:after="0" w:line="240" w:lineRule="auto"/>
                        <w:jc w:val="center"/>
                        <w:rPr>
                          <w:sz w:val="18"/>
                          <w:lang w:val="en-US"/>
                        </w:rPr>
                      </w:pPr>
                      <w:r w:rsidRPr="009D141A">
                        <w:rPr>
                          <w:sz w:val="18"/>
                          <w:lang w:val="en-US"/>
                        </w:rPr>
                        <w:t>Spread the word to anyone who has a need!</w:t>
                      </w:r>
                    </w:p>
                    <w:p w14:paraId="60D0074E" w14:textId="77777777" w:rsidR="00204B3B" w:rsidRPr="009D141A" w:rsidRDefault="00204B3B" w:rsidP="00204B3B">
                      <w:pPr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9D141A">
                        <w:rPr>
                          <w:sz w:val="18"/>
                        </w:rPr>
                        <w:t>clothing</w:t>
                      </w:r>
                      <w:proofErr w:type="spellEnd"/>
                    </w:p>
                    <w:p w14:paraId="451D4325" w14:textId="0F427421" w:rsidR="00204B3B" w:rsidRPr="00601207" w:rsidRDefault="00204B3B" w:rsidP="00204B3B">
                      <w:pPr>
                        <w:jc w:val="center"/>
                        <w:rPr>
                          <w:rFonts w:ascii="Chiller" w:hAnsi="Chiller"/>
                          <w:b/>
                          <w:color w:val="C00000"/>
                          <w:sz w:val="44"/>
                        </w:rPr>
                      </w:pPr>
                      <w:proofErr w:type="spellStart"/>
                      <w:r w:rsidRPr="00601207">
                        <w:rPr>
                          <w:rFonts w:ascii="Chiller" w:hAnsi="Chiller"/>
                          <w:b/>
                          <w:color w:val="C00000"/>
                          <w:sz w:val="44"/>
                        </w:rPr>
                        <w:t>Donations</w:t>
                      </w:r>
                      <w:proofErr w:type="spellEnd"/>
                      <w:r w:rsidRPr="00601207">
                        <w:rPr>
                          <w:rFonts w:ascii="Chiller" w:hAnsi="Chiller"/>
                          <w:b/>
                          <w:color w:val="C00000"/>
                          <w:sz w:val="44"/>
                        </w:rPr>
                        <w:t xml:space="preserve"> </w:t>
                      </w:r>
                      <w:proofErr w:type="spellStart"/>
                      <w:r w:rsidRPr="00601207">
                        <w:rPr>
                          <w:rFonts w:ascii="Chiller" w:hAnsi="Chiller"/>
                          <w:b/>
                          <w:color w:val="C00000"/>
                          <w:sz w:val="44"/>
                        </w:rPr>
                        <w:t>needed</w:t>
                      </w:r>
                      <w:proofErr w:type="spellEnd"/>
                      <w:r w:rsidRPr="00601207">
                        <w:rPr>
                          <w:rFonts w:ascii="Chiller" w:hAnsi="Chiller"/>
                          <w:b/>
                          <w:color w:val="C00000"/>
                          <w:sz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7C90" w:rsidRPr="00943F3C" w:rsidSect="006D6940">
      <w:footerReference w:type="first" r:id="rId26"/>
      <w:pgSz w:w="16838" w:h="11906" w:orient="landscape" w:code="9"/>
      <w:pgMar w:top="720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B1FB73" w14:textId="77777777" w:rsidR="000C1B00" w:rsidRDefault="000C1B00" w:rsidP="0037743C">
      <w:pPr>
        <w:spacing w:after="0" w:line="240" w:lineRule="auto"/>
      </w:pPr>
      <w:r>
        <w:separator/>
      </w:r>
    </w:p>
  </w:endnote>
  <w:endnote w:type="continuationSeparator" w:id="0">
    <w:p w14:paraId="640C29C2" w14:textId="77777777" w:rsidR="000C1B00" w:rsidRDefault="000C1B00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0D85B" w14:textId="32E635CD" w:rsidR="000E2C45" w:rsidRPr="000E2C45" w:rsidRDefault="000E2C45" w:rsidP="000E2C45">
    <w:pPr>
      <w:pStyle w:val="Footer"/>
      <w:tabs>
        <w:tab w:val="left" w:pos="10513"/>
      </w:tabs>
    </w:pPr>
    <w:r>
      <w:rPr>
        <w:lang w:bidi="es-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2E8869" w14:textId="77777777" w:rsidR="000C1B00" w:rsidRDefault="000C1B00" w:rsidP="0037743C">
      <w:pPr>
        <w:spacing w:after="0" w:line="240" w:lineRule="auto"/>
      </w:pPr>
      <w:r>
        <w:separator/>
      </w:r>
    </w:p>
  </w:footnote>
  <w:footnote w:type="continuationSeparator" w:id="0">
    <w:p w14:paraId="2C69A9DD" w14:textId="77777777" w:rsidR="000C1B00" w:rsidRDefault="000C1B00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4A7049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E2828AA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B243283"/>
    <w:multiLevelType w:val="hybridMultilevel"/>
    <w:tmpl w:val="90161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65B7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4511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79C192C"/>
    <w:multiLevelType w:val="hybridMultilevel"/>
    <w:tmpl w:val="A0C07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C6EC3"/>
    <w:multiLevelType w:val="hybridMultilevel"/>
    <w:tmpl w:val="3FD2E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3"/>
  </w:num>
  <w:num w:numId="16">
    <w:abstractNumId w:val="15"/>
  </w:num>
  <w:num w:numId="17">
    <w:abstractNumId w:val="11"/>
  </w:num>
  <w:num w:numId="18">
    <w:abstractNumId w:val="10"/>
  </w:num>
  <w:num w:numId="19">
    <w:abstractNumId w:val="17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3F9"/>
    <w:rsid w:val="000129A8"/>
    <w:rsid w:val="00016C11"/>
    <w:rsid w:val="00031CC1"/>
    <w:rsid w:val="000425F6"/>
    <w:rsid w:val="00075279"/>
    <w:rsid w:val="000938C2"/>
    <w:rsid w:val="000B6D57"/>
    <w:rsid w:val="000C1B00"/>
    <w:rsid w:val="000C39D4"/>
    <w:rsid w:val="000E2C45"/>
    <w:rsid w:val="000F469C"/>
    <w:rsid w:val="000F5236"/>
    <w:rsid w:val="00117754"/>
    <w:rsid w:val="00156072"/>
    <w:rsid w:val="00164646"/>
    <w:rsid w:val="001B10C7"/>
    <w:rsid w:val="001B603A"/>
    <w:rsid w:val="001B72FD"/>
    <w:rsid w:val="001D3C5D"/>
    <w:rsid w:val="001D63C9"/>
    <w:rsid w:val="001E0513"/>
    <w:rsid w:val="001E243D"/>
    <w:rsid w:val="00204B3B"/>
    <w:rsid w:val="00206800"/>
    <w:rsid w:val="0022731D"/>
    <w:rsid w:val="00237795"/>
    <w:rsid w:val="00241193"/>
    <w:rsid w:val="00241A00"/>
    <w:rsid w:val="002616DB"/>
    <w:rsid w:val="00275195"/>
    <w:rsid w:val="002759FC"/>
    <w:rsid w:val="002860AF"/>
    <w:rsid w:val="002B6C45"/>
    <w:rsid w:val="002C3742"/>
    <w:rsid w:val="002F5ECB"/>
    <w:rsid w:val="00310D9F"/>
    <w:rsid w:val="003270C5"/>
    <w:rsid w:val="003309C2"/>
    <w:rsid w:val="00333EDA"/>
    <w:rsid w:val="00335269"/>
    <w:rsid w:val="00341F71"/>
    <w:rsid w:val="00345486"/>
    <w:rsid w:val="00347DEE"/>
    <w:rsid w:val="00357ADE"/>
    <w:rsid w:val="003608B9"/>
    <w:rsid w:val="003663F0"/>
    <w:rsid w:val="00376AD9"/>
    <w:rsid w:val="0037743C"/>
    <w:rsid w:val="003A0CA1"/>
    <w:rsid w:val="003A72E8"/>
    <w:rsid w:val="003D476A"/>
    <w:rsid w:val="003E1E9B"/>
    <w:rsid w:val="003E1F66"/>
    <w:rsid w:val="003E4302"/>
    <w:rsid w:val="003E4666"/>
    <w:rsid w:val="00400574"/>
    <w:rsid w:val="00400FAF"/>
    <w:rsid w:val="00404A9F"/>
    <w:rsid w:val="00413710"/>
    <w:rsid w:val="00414436"/>
    <w:rsid w:val="00421607"/>
    <w:rsid w:val="00425687"/>
    <w:rsid w:val="00431EAD"/>
    <w:rsid w:val="0044106A"/>
    <w:rsid w:val="0048709F"/>
    <w:rsid w:val="00490085"/>
    <w:rsid w:val="00490CEC"/>
    <w:rsid w:val="004C7CAB"/>
    <w:rsid w:val="004D6159"/>
    <w:rsid w:val="004E5290"/>
    <w:rsid w:val="004F2D38"/>
    <w:rsid w:val="00523273"/>
    <w:rsid w:val="00530FCD"/>
    <w:rsid w:val="005320C1"/>
    <w:rsid w:val="005320FE"/>
    <w:rsid w:val="00551E07"/>
    <w:rsid w:val="00555FE1"/>
    <w:rsid w:val="00561812"/>
    <w:rsid w:val="005B49DE"/>
    <w:rsid w:val="005C2154"/>
    <w:rsid w:val="005C4310"/>
    <w:rsid w:val="005E44BA"/>
    <w:rsid w:val="005F432F"/>
    <w:rsid w:val="005F496D"/>
    <w:rsid w:val="00601207"/>
    <w:rsid w:val="00603105"/>
    <w:rsid w:val="00620C5D"/>
    <w:rsid w:val="006245F9"/>
    <w:rsid w:val="00624DAC"/>
    <w:rsid w:val="00627215"/>
    <w:rsid w:val="00630A95"/>
    <w:rsid w:val="00630DFD"/>
    <w:rsid w:val="00632BB1"/>
    <w:rsid w:val="00636FE2"/>
    <w:rsid w:val="00656D69"/>
    <w:rsid w:val="006727F9"/>
    <w:rsid w:val="00685388"/>
    <w:rsid w:val="0069002D"/>
    <w:rsid w:val="006A1F58"/>
    <w:rsid w:val="006A351E"/>
    <w:rsid w:val="006A3C2E"/>
    <w:rsid w:val="006B5303"/>
    <w:rsid w:val="006D288C"/>
    <w:rsid w:val="006D6866"/>
    <w:rsid w:val="006D6940"/>
    <w:rsid w:val="006E744E"/>
    <w:rsid w:val="006F0A37"/>
    <w:rsid w:val="00704FD6"/>
    <w:rsid w:val="00712321"/>
    <w:rsid w:val="00726D69"/>
    <w:rsid w:val="007327A6"/>
    <w:rsid w:val="007502A8"/>
    <w:rsid w:val="00751AA2"/>
    <w:rsid w:val="00790620"/>
    <w:rsid w:val="007928D2"/>
    <w:rsid w:val="007A32CC"/>
    <w:rsid w:val="007B03D6"/>
    <w:rsid w:val="007B56E1"/>
    <w:rsid w:val="007C70E3"/>
    <w:rsid w:val="007D02F2"/>
    <w:rsid w:val="007E13FD"/>
    <w:rsid w:val="00805E94"/>
    <w:rsid w:val="00820C85"/>
    <w:rsid w:val="008253E8"/>
    <w:rsid w:val="00843037"/>
    <w:rsid w:val="0085720F"/>
    <w:rsid w:val="00870041"/>
    <w:rsid w:val="00877215"/>
    <w:rsid w:val="00877622"/>
    <w:rsid w:val="008806BF"/>
    <w:rsid w:val="00882C91"/>
    <w:rsid w:val="0089077D"/>
    <w:rsid w:val="008A344B"/>
    <w:rsid w:val="008C3A51"/>
    <w:rsid w:val="008F72BE"/>
    <w:rsid w:val="00920E04"/>
    <w:rsid w:val="00943F3C"/>
    <w:rsid w:val="00955A7F"/>
    <w:rsid w:val="009735AC"/>
    <w:rsid w:val="009775E0"/>
    <w:rsid w:val="009A4F2A"/>
    <w:rsid w:val="009C3321"/>
    <w:rsid w:val="009D141A"/>
    <w:rsid w:val="009D147A"/>
    <w:rsid w:val="009D1F9D"/>
    <w:rsid w:val="009E4C31"/>
    <w:rsid w:val="00A01D2E"/>
    <w:rsid w:val="00A37755"/>
    <w:rsid w:val="00A37F5B"/>
    <w:rsid w:val="00A53553"/>
    <w:rsid w:val="00A65286"/>
    <w:rsid w:val="00A758F7"/>
    <w:rsid w:val="00A92C80"/>
    <w:rsid w:val="00A950BC"/>
    <w:rsid w:val="00AD5B7F"/>
    <w:rsid w:val="00AE17B5"/>
    <w:rsid w:val="00B0135E"/>
    <w:rsid w:val="00B21CD1"/>
    <w:rsid w:val="00B23790"/>
    <w:rsid w:val="00B350F0"/>
    <w:rsid w:val="00B35260"/>
    <w:rsid w:val="00B42112"/>
    <w:rsid w:val="00B42AD0"/>
    <w:rsid w:val="00B81215"/>
    <w:rsid w:val="00B84E71"/>
    <w:rsid w:val="00BB7586"/>
    <w:rsid w:val="00BF497C"/>
    <w:rsid w:val="00BF709B"/>
    <w:rsid w:val="00C05C24"/>
    <w:rsid w:val="00C0768F"/>
    <w:rsid w:val="00C2574E"/>
    <w:rsid w:val="00C273FF"/>
    <w:rsid w:val="00C511F8"/>
    <w:rsid w:val="00C65ACD"/>
    <w:rsid w:val="00C7146B"/>
    <w:rsid w:val="00C73F86"/>
    <w:rsid w:val="00CA1864"/>
    <w:rsid w:val="00CB286F"/>
    <w:rsid w:val="00CD1B39"/>
    <w:rsid w:val="00CD4ED2"/>
    <w:rsid w:val="00CD6626"/>
    <w:rsid w:val="00CE1E3B"/>
    <w:rsid w:val="00CE3CBC"/>
    <w:rsid w:val="00CE738C"/>
    <w:rsid w:val="00CF1B6A"/>
    <w:rsid w:val="00D2631E"/>
    <w:rsid w:val="00D41DCB"/>
    <w:rsid w:val="00D55371"/>
    <w:rsid w:val="00D8493B"/>
    <w:rsid w:val="00D91EF3"/>
    <w:rsid w:val="00D92E3D"/>
    <w:rsid w:val="00DC332A"/>
    <w:rsid w:val="00DD333D"/>
    <w:rsid w:val="00DE4225"/>
    <w:rsid w:val="00E21FB1"/>
    <w:rsid w:val="00E36671"/>
    <w:rsid w:val="00E40D58"/>
    <w:rsid w:val="00E533F9"/>
    <w:rsid w:val="00E628D1"/>
    <w:rsid w:val="00E710E7"/>
    <w:rsid w:val="00E736A2"/>
    <w:rsid w:val="00E75E55"/>
    <w:rsid w:val="00E938FB"/>
    <w:rsid w:val="00ED7C90"/>
    <w:rsid w:val="00F14DBF"/>
    <w:rsid w:val="00F1510F"/>
    <w:rsid w:val="00F25E3C"/>
    <w:rsid w:val="00F36938"/>
    <w:rsid w:val="00F6617A"/>
    <w:rsid w:val="00F76898"/>
    <w:rsid w:val="00F8179C"/>
    <w:rsid w:val="00F91541"/>
    <w:rsid w:val="00FB1F73"/>
    <w:rsid w:val="00FD29B1"/>
    <w:rsid w:val="00FD6061"/>
    <w:rsid w:val="00FF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949A57"/>
  <w15:chartTrackingRefBased/>
  <w15:docId w15:val="{53AE4CF7-E988-46AE-A3A9-208919B4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s-E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C31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8"/>
    <w:qFormat/>
    <w:rsid w:val="009E4C31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rsid w:val="009E4C31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9E4C31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9E4C3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9E4C31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9E4C31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9E4C31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9E4C31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9E4C31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4C3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host">
    <w:name w:val="Tabla de host"/>
    <w:basedOn w:val="TableNormal"/>
    <w:uiPriority w:val="99"/>
    <w:rsid w:val="009E4C31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9E4C31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C31"/>
    <w:rPr>
      <w:rFonts w:ascii="Segoe UI" w:hAnsi="Segoe UI" w:cs="Segoe UI"/>
    </w:rPr>
  </w:style>
  <w:style w:type="paragraph" w:customStyle="1" w:styleId="Ttulodelbloque">
    <w:name w:val="Título del bloque"/>
    <w:basedOn w:val="Normal"/>
    <w:uiPriority w:val="1"/>
    <w:qFormat/>
    <w:rsid w:val="009E4C31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9E4C3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9E4C31"/>
    <w:rPr>
      <w:rFonts w:ascii="Verdana" w:hAnsi="Verdana"/>
      <w:color w:val="808080"/>
    </w:rPr>
  </w:style>
  <w:style w:type="paragraph" w:customStyle="1" w:styleId="Destinatario">
    <w:name w:val="Destinatario"/>
    <w:basedOn w:val="Normal"/>
    <w:uiPriority w:val="4"/>
    <w:qFormat/>
    <w:rsid w:val="009E4C31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Direccindelremitente">
    <w:name w:val="Dirección del remitente"/>
    <w:basedOn w:val="Normal"/>
    <w:uiPriority w:val="3"/>
    <w:qFormat/>
    <w:rsid w:val="009E4C31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rsid w:val="009E4C31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9E4C31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qFormat/>
    <w:rsid w:val="009E4C31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rsid w:val="009E4C31"/>
    <w:rPr>
      <w:rFonts w:ascii="Verdana" w:hAnsi="Verdana"/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9E4C31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9E4C31"/>
    <w:rPr>
      <w:rFonts w:ascii="Verdana" w:eastAsiaTheme="majorEastAsia" w:hAnsi="Verdana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9E4C31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9E4C31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rsid w:val="009E4C31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Informacindecontacto">
    <w:name w:val="Información de contacto"/>
    <w:basedOn w:val="Normal"/>
    <w:uiPriority w:val="13"/>
    <w:qFormat/>
    <w:rsid w:val="009E4C31"/>
    <w:pPr>
      <w:spacing w:after="0"/>
    </w:pPr>
  </w:style>
  <w:style w:type="paragraph" w:customStyle="1" w:styleId="Sitioweb">
    <w:name w:val="Sitio web"/>
    <w:basedOn w:val="Normal"/>
    <w:next w:val="Normal"/>
    <w:uiPriority w:val="14"/>
    <w:qFormat/>
    <w:rsid w:val="009E4C31"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9E4C31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rsid w:val="009E4C31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9E4C31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9E4C31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9E4C31"/>
    <w:rPr>
      <w:rFonts w:ascii="Verdana" w:eastAsiaTheme="majorEastAsia" w:hAnsi="Verdana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E4C31"/>
    <w:rPr>
      <w:rFonts w:ascii="Verdana" w:hAnsi="Verdana"/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E4C31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4C31"/>
    <w:rPr>
      <w:rFonts w:ascii="Verdana" w:hAnsi="Verdana"/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E4C31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4C31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4C31"/>
  </w:style>
  <w:style w:type="paragraph" w:styleId="BodyText">
    <w:name w:val="Body Text"/>
    <w:basedOn w:val="Normal"/>
    <w:link w:val="BodyTextChar"/>
    <w:uiPriority w:val="99"/>
    <w:semiHidden/>
    <w:unhideWhenUsed/>
    <w:rsid w:val="009E4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4C31"/>
    <w:rPr>
      <w:rFonts w:ascii="Verdana" w:hAnsi="Verdan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E4C3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E4C31"/>
    <w:rPr>
      <w:rFonts w:ascii="Verdana" w:hAnsi="Verdan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4C3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4C31"/>
    <w:rPr>
      <w:rFonts w:ascii="Verdana" w:hAnsi="Verdana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4C31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4C31"/>
    <w:rPr>
      <w:rFonts w:ascii="Verdana" w:hAnsi="Verdan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4C3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4C31"/>
    <w:rPr>
      <w:rFonts w:ascii="Verdana" w:hAnsi="Verdan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4C31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4C31"/>
    <w:rPr>
      <w:rFonts w:ascii="Verdana" w:hAnsi="Verdan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4C3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4C31"/>
    <w:rPr>
      <w:rFonts w:ascii="Verdana" w:hAnsi="Verdan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4C3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4C31"/>
    <w:rPr>
      <w:rFonts w:ascii="Verdana" w:hAnsi="Verdana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E4C31"/>
    <w:rPr>
      <w:rFonts w:ascii="Verdana" w:hAnsi="Verdana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E4C31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E4C3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E4C31"/>
    <w:rPr>
      <w:rFonts w:ascii="Verdana" w:hAnsi="Verdana"/>
    </w:rPr>
  </w:style>
  <w:style w:type="table" w:styleId="ColorfulGrid">
    <w:name w:val="Colorful Grid"/>
    <w:basedOn w:val="Table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4C31"/>
    <w:rPr>
      <w:rFonts w:ascii="Verdana" w:hAnsi="Verdana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4C3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4C31"/>
    <w:rPr>
      <w:rFonts w:ascii="Verdana" w:hAnsi="Verdan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4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4C31"/>
    <w:rPr>
      <w:rFonts w:ascii="Verdana" w:hAnsi="Verdana"/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E4C31"/>
  </w:style>
  <w:style w:type="character" w:customStyle="1" w:styleId="DateChar">
    <w:name w:val="Date Char"/>
    <w:basedOn w:val="DefaultParagraphFont"/>
    <w:link w:val="Date"/>
    <w:uiPriority w:val="99"/>
    <w:semiHidden/>
    <w:rsid w:val="009E4C31"/>
    <w:rPr>
      <w:rFonts w:ascii="Verdana" w:hAnsi="Verdan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4C31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4C31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4C3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4C31"/>
    <w:rPr>
      <w:rFonts w:ascii="Verdana" w:hAnsi="Verdana"/>
    </w:rPr>
  </w:style>
  <w:style w:type="character" w:styleId="Emphasis">
    <w:name w:val="Emphasis"/>
    <w:basedOn w:val="DefaultParagraphFont"/>
    <w:uiPriority w:val="20"/>
    <w:semiHidden/>
    <w:unhideWhenUsed/>
    <w:qFormat/>
    <w:rsid w:val="009E4C31"/>
    <w:rPr>
      <w:rFonts w:ascii="Verdana" w:hAnsi="Verdan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E4C31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4C31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4C31"/>
    <w:rPr>
      <w:rFonts w:ascii="Verdana" w:hAnsi="Verdana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E4C3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4C31"/>
    <w:pPr>
      <w:spacing w:after="0" w:line="240" w:lineRule="auto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4C31"/>
    <w:rPr>
      <w:rFonts w:ascii="Verdana" w:hAnsi="Verdana"/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E4C3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C31"/>
    <w:rPr>
      <w:rFonts w:ascii="Verdana" w:hAnsi="Verdana"/>
    </w:rPr>
  </w:style>
  <w:style w:type="character" w:styleId="FootnoteReference">
    <w:name w:val="footnote reference"/>
    <w:basedOn w:val="DefaultParagraphFont"/>
    <w:uiPriority w:val="99"/>
    <w:semiHidden/>
    <w:unhideWhenUsed/>
    <w:rsid w:val="009E4C31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4C31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4C31"/>
    <w:rPr>
      <w:rFonts w:ascii="Verdana" w:hAnsi="Verdana"/>
      <w:szCs w:val="20"/>
    </w:rPr>
  </w:style>
  <w:style w:type="table" w:styleId="GridTable1Light">
    <w:name w:val="Grid Table 1 Light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E4C3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C31"/>
    <w:rPr>
      <w:rFonts w:ascii="Verdana" w:hAnsi="Verdana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9E4C31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9E4C31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9E4C31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E4C31"/>
    <w:rPr>
      <w:rFonts w:ascii="Verdana" w:hAnsi="Verdan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E4C3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4C31"/>
    <w:rPr>
      <w:rFonts w:ascii="Verdana" w:hAnsi="Verdan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E4C31"/>
    <w:rPr>
      <w:rFonts w:ascii="Verdana" w:hAnsi="Verdana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4C3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4C31"/>
    <w:rPr>
      <w:rFonts w:ascii="Verdana" w:hAnsi="Verdana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4C3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4C31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4C31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E4C3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E4C3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4C31"/>
    <w:rPr>
      <w:rFonts w:ascii="Verdana" w:hAnsi="Verdana"/>
      <w:i/>
      <w:iCs/>
    </w:rPr>
  </w:style>
  <w:style w:type="character" w:styleId="Hyperlink">
    <w:name w:val="Hyperlink"/>
    <w:basedOn w:val="DefaultParagraphFont"/>
    <w:uiPriority w:val="99"/>
    <w:unhideWhenUsed/>
    <w:rsid w:val="009E4C31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E4C31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E4C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E4C31"/>
    <w:rPr>
      <w:rFonts w:ascii="Verdana" w:hAnsi="Verdana"/>
    </w:rPr>
  </w:style>
  <w:style w:type="paragraph" w:styleId="List">
    <w:name w:val="List"/>
    <w:basedOn w:val="Normal"/>
    <w:uiPriority w:val="99"/>
    <w:semiHidden/>
    <w:unhideWhenUsed/>
    <w:rsid w:val="009E4C3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E4C3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E4C3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E4C3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E4C31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E4C31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E4C31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E4C31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E4C31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E4C3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E4C3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E4C3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E4C3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E4C31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9E4C31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E4C31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E4C31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E4C31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E4C3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E4C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4C31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E4C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E4C31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9E4C31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unhideWhenUsed/>
    <w:rsid w:val="009E4C3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E4C3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4C3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4C31"/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9E4C31"/>
    <w:rPr>
      <w:rFonts w:ascii="Verdana" w:hAnsi="Verdana"/>
    </w:rPr>
  </w:style>
  <w:style w:type="table" w:styleId="PlainTable1">
    <w:name w:val="Plain Table 1"/>
    <w:basedOn w:val="TableNormal"/>
    <w:uiPriority w:val="41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E4C31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4C31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4C3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4C31"/>
    <w:rPr>
      <w:rFonts w:ascii="Verdana" w:hAnsi="Verdana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4C3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4C31"/>
    <w:rPr>
      <w:rFonts w:ascii="Verdana" w:hAnsi="Verdana"/>
    </w:rPr>
  </w:style>
  <w:style w:type="character" w:styleId="Strong">
    <w:name w:val="Strong"/>
    <w:basedOn w:val="DefaultParagraphFont"/>
    <w:uiPriority w:val="22"/>
    <w:semiHidden/>
    <w:unhideWhenUsed/>
    <w:rsid w:val="009E4C31"/>
    <w:rPr>
      <w:rFonts w:ascii="Verdana" w:hAnsi="Verdana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E4C31"/>
    <w:rPr>
      <w:rFonts w:ascii="Verdana" w:hAnsi="Verdana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E4C31"/>
    <w:rPr>
      <w:rFonts w:ascii="Verdana" w:hAnsi="Verdana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E4C3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4C3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4C3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4C3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E4C3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4C3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4C3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E4C3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4C3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4C3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4C3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4C3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E4C3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E4C3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4C3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4C3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4C3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4C3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E4C3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E4C3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4C3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4C3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4C3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4C3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4C3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E4C3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E4C3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4C3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4C3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4C3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4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E4C3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4C3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4C3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E4C3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4C3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E4C3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E4C3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E4C3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E4C3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E4C3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E4C3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E4C3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E4C31"/>
    <w:pPr>
      <w:spacing w:after="100"/>
      <w:ind w:left="1760"/>
    </w:pPr>
  </w:style>
  <w:style w:type="character" w:customStyle="1" w:styleId="Mention">
    <w:name w:val="Mention"/>
    <w:basedOn w:val="DefaultParagraphFont"/>
    <w:uiPriority w:val="99"/>
    <w:semiHidden/>
    <w:unhideWhenUsed/>
    <w:rsid w:val="009E4C31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9E4C31"/>
    <w:pPr>
      <w:numPr>
        <w:numId w:val="15"/>
      </w:numPr>
    </w:pPr>
  </w:style>
  <w:style w:type="numbering" w:styleId="1ai">
    <w:name w:val="Outline List 1"/>
    <w:basedOn w:val="NoList"/>
    <w:uiPriority w:val="99"/>
    <w:semiHidden/>
    <w:unhideWhenUsed/>
    <w:rsid w:val="009E4C31"/>
    <w:pPr>
      <w:numPr>
        <w:numId w:val="16"/>
      </w:numPr>
    </w:pPr>
  </w:style>
  <w:style w:type="character" w:customStyle="1" w:styleId="Hashtag">
    <w:name w:val="Hashtag"/>
    <w:basedOn w:val="DefaultParagraphFont"/>
    <w:uiPriority w:val="99"/>
    <w:semiHidden/>
    <w:unhideWhenUsed/>
    <w:rsid w:val="009E4C31"/>
    <w:rPr>
      <w:rFonts w:ascii="Verdana" w:hAnsi="Verdana"/>
      <w:color w:val="2B579A"/>
      <w:shd w:val="clear" w:color="auto" w:fill="E1DFDD"/>
    </w:rPr>
  </w:style>
  <w:style w:type="numbering" w:styleId="ArticleSection">
    <w:name w:val="Outline List 3"/>
    <w:basedOn w:val="NoList"/>
    <w:uiPriority w:val="99"/>
    <w:semiHidden/>
    <w:unhideWhenUsed/>
    <w:rsid w:val="009E4C31"/>
    <w:pPr>
      <w:numPr>
        <w:numId w:val="17"/>
      </w:numPr>
    </w:pPr>
  </w:style>
  <w:style w:type="character" w:customStyle="1" w:styleId="SmartHyperlink">
    <w:name w:val="Smart Hyperlink"/>
    <w:basedOn w:val="DefaultParagraphFont"/>
    <w:uiPriority w:val="99"/>
    <w:semiHidden/>
    <w:unhideWhenUsed/>
    <w:rsid w:val="009E4C31"/>
    <w:rPr>
      <w:rFonts w:ascii="Verdana" w:hAnsi="Verdana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E4C31"/>
    <w:rPr>
      <w:rFonts w:ascii="Verdana" w:hAnsi="Verdana"/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B6D57"/>
    <w:pPr>
      <w:spacing w:after="0" w:line="240" w:lineRule="auto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9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077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5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04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mailto:localpumc@gmail.com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5" Type="http://schemas.openxmlformats.org/officeDocument/2006/relationships/customXml" Target="../customXml/item5.xml"/><Relationship Id="rId15" Type="http://schemas.openxmlformats.org/officeDocument/2006/relationships/hyperlink" Target="http://www.commonwealthumc.org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ia\AppData\Local\Packages\Microsoft.Office.Desktop_8wekyb3d8bbwe\LocalCache\Roaming\Microsoft\Templates\Tr&#237;ptico%20(azul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047AD32-E2FF-4B34-86F0-B5EBE07EF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Tríptico (azul)</Template>
  <TotalTime>0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LILIANA MARGARITA MOLINA CRESPO</dc:creator>
  <cp:keywords>HICKORY GROVE</cp:keywords>
  <cp:lastModifiedBy>Perez, Pilar</cp:lastModifiedBy>
  <cp:revision>2</cp:revision>
  <cp:lastPrinted>2025-12-18T17:38:00Z</cp:lastPrinted>
  <dcterms:created xsi:type="dcterms:W3CDTF">2026-01-02T15:29:00Z</dcterms:created>
  <dcterms:modified xsi:type="dcterms:W3CDTF">2026-01-02T15:29:00Z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